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5B063" w14:textId="399D4FB7" w:rsidR="000F589C" w:rsidRPr="00F667E9" w:rsidRDefault="001E624A" w:rsidP="00F667E9">
      <w:pPr>
        <w:jc w:val="center"/>
        <w:rPr>
          <w:rFonts w:ascii="Arial" w:hAnsi="Arial" w:cs="Arial"/>
          <w:b/>
          <w:bCs/>
          <w:sz w:val="28"/>
          <w:szCs w:val="28"/>
          <w:lang w:val="en-CA"/>
        </w:rPr>
      </w:pPr>
      <w:r w:rsidRPr="00F667E9">
        <w:rPr>
          <w:rFonts w:ascii="Arial" w:hAnsi="Arial" w:cs="Arial"/>
          <w:b/>
          <w:bCs/>
          <w:sz w:val="28"/>
          <w:szCs w:val="28"/>
          <w:lang w:val="en-CA"/>
        </w:rPr>
        <w:t>#PharmaciesPowerEconomies</w:t>
      </w:r>
    </w:p>
    <w:p w14:paraId="43DD917F" w14:textId="6DC14043" w:rsidR="008B2179" w:rsidRDefault="00CA32B5" w:rsidP="00FD7FF8">
      <w:pPr>
        <w:jc w:val="center"/>
        <w:rPr>
          <w:rFonts w:ascii="Arial" w:hAnsi="Arial" w:cs="Arial"/>
          <w:b/>
          <w:bCs/>
          <w:color w:val="1A5919" w:themeColor="accent3" w:themeShade="80"/>
          <w:sz w:val="28"/>
          <w:szCs w:val="28"/>
          <w:lang w:val="en-CA"/>
        </w:rPr>
      </w:pPr>
      <w:r w:rsidRPr="0080765C">
        <w:rPr>
          <w:rFonts w:ascii="Arial" w:hAnsi="Arial" w:cs="Arial"/>
          <w:b/>
          <w:bCs/>
          <w:color w:val="1A5919" w:themeColor="accent3" w:themeShade="80"/>
          <w:sz w:val="28"/>
          <w:szCs w:val="28"/>
          <w:lang w:val="en-CA"/>
        </w:rPr>
        <w:t xml:space="preserve">ALL </w:t>
      </w:r>
      <w:r w:rsidR="008B2179" w:rsidRPr="0080765C">
        <w:rPr>
          <w:rFonts w:ascii="Arial" w:hAnsi="Arial" w:cs="Arial"/>
          <w:b/>
          <w:bCs/>
          <w:color w:val="1A5919" w:themeColor="accent3" w:themeShade="80"/>
          <w:sz w:val="28"/>
          <w:szCs w:val="28"/>
          <w:lang w:val="en-CA"/>
        </w:rPr>
        <w:t xml:space="preserve">Instructions for </w:t>
      </w:r>
      <w:r w:rsidR="007963B6" w:rsidRPr="0080765C">
        <w:rPr>
          <w:rFonts w:ascii="Arial" w:hAnsi="Arial" w:cs="Arial"/>
          <w:b/>
          <w:bCs/>
          <w:color w:val="1A5919" w:themeColor="accent3" w:themeShade="80"/>
          <w:sz w:val="28"/>
          <w:szCs w:val="28"/>
          <w:lang w:val="en-CA"/>
        </w:rPr>
        <w:t>Community Pharmacies</w:t>
      </w:r>
    </w:p>
    <w:p w14:paraId="04EED436" w14:textId="77777777" w:rsidR="00E76E6C" w:rsidRDefault="00E76E6C" w:rsidP="00FD7FF8">
      <w:pPr>
        <w:jc w:val="center"/>
        <w:rPr>
          <w:rFonts w:ascii="Arial" w:hAnsi="Arial" w:cs="Arial"/>
          <w:b/>
          <w:bCs/>
          <w:color w:val="1A5919" w:themeColor="accent3" w:themeShade="80"/>
          <w:sz w:val="28"/>
          <w:szCs w:val="28"/>
          <w:lang w:val="en-CA"/>
        </w:rPr>
      </w:pPr>
    </w:p>
    <w:p w14:paraId="35D02411" w14:textId="21D0CA2F" w:rsidR="00CD255D" w:rsidRDefault="00F40795" w:rsidP="00CD255D">
      <w:pPr>
        <w:rPr>
          <w:lang w:val="en-CA"/>
        </w:rPr>
      </w:pPr>
      <w:hyperlink r:id="rId10" w:history="1">
        <w:r w:rsidRPr="001441EE">
          <w:rPr>
            <w:rStyle w:val="Hyperlink"/>
            <w:lang w:val="en-CA"/>
          </w:rPr>
          <w:t>New economic research</w:t>
        </w:r>
      </w:hyperlink>
      <w:r>
        <w:rPr>
          <w:lang w:val="en-CA"/>
        </w:rPr>
        <w:t xml:space="preserve"> has been </w:t>
      </w:r>
      <w:r w:rsidR="00257D62">
        <w:rPr>
          <w:lang w:val="en-CA"/>
        </w:rPr>
        <w:t>released</w:t>
      </w:r>
      <w:r w:rsidR="00155ABC" w:rsidRPr="00CD255D">
        <w:rPr>
          <w:lang w:val="en-CA"/>
        </w:rPr>
        <w:t xml:space="preserve"> demonstrating that pharmacies are not only essential healthcare providers, but also significant economic drivers that support local jobs, investment and economic activity in communities across Canada. </w:t>
      </w:r>
    </w:p>
    <w:p w14:paraId="7E682D07" w14:textId="77777777" w:rsidR="00CD255D" w:rsidRDefault="00CD255D" w:rsidP="00CD255D">
      <w:pPr>
        <w:rPr>
          <w:lang w:val="en-CA"/>
        </w:rPr>
      </w:pPr>
    </w:p>
    <w:p w14:paraId="423834E3" w14:textId="77777777" w:rsidR="00CD255D" w:rsidRDefault="00155ABC" w:rsidP="00CD255D">
      <w:pPr>
        <w:rPr>
          <w:lang w:val="en-CA"/>
        </w:rPr>
      </w:pPr>
      <w:r w:rsidRPr="00CD255D">
        <w:rPr>
          <w:lang w:val="en-CA"/>
        </w:rPr>
        <w:t xml:space="preserve">We are now working to raise awareness of this important role among elected officials, policymakers and Canadians, so that the value pharmacies bring to their communities is recognized and considered in future healthcare and economic policy decisions. </w:t>
      </w:r>
    </w:p>
    <w:p w14:paraId="3A4168DE" w14:textId="77777777" w:rsidR="00CD255D" w:rsidRDefault="00CD255D" w:rsidP="00CD255D">
      <w:pPr>
        <w:rPr>
          <w:lang w:val="en-CA"/>
        </w:rPr>
      </w:pPr>
    </w:p>
    <w:p w14:paraId="3B80E07F" w14:textId="0151CD66" w:rsidR="00155ABC" w:rsidRPr="00CD255D" w:rsidRDefault="00155ABC" w:rsidP="00CD255D">
      <w:pPr>
        <w:rPr>
          <w:lang w:val="en-CA"/>
        </w:rPr>
      </w:pPr>
      <w:r w:rsidRPr="00CD255D">
        <w:rPr>
          <w:lang w:val="en-CA"/>
        </w:rPr>
        <w:t xml:space="preserve">We are asking pharmacies across the country to help us tell this story by participating in our </w:t>
      </w:r>
      <w:r w:rsidRPr="00CD255D">
        <w:rPr>
          <w:b/>
          <w:bCs/>
          <w:lang w:val="en-CA"/>
        </w:rPr>
        <w:t>#PharmaciesPowerEconomies</w:t>
      </w:r>
      <w:r w:rsidRPr="00CD255D">
        <w:rPr>
          <w:lang w:val="en-CA"/>
        </w:rPr>
        <w:t xml:space="preserve"> campaign.</w:t>
      </w:r>
    </w:p>
    <w:p w14:paraId="63AC35B4" w14:textId="142CCCCD" w:rsidR="00E76E6C" w:rsidRPr="00FD7FF8" w:rsidRDefault="00E76E6C" w:rsidP="00FD7FF8">
      <w:pPr>
        <w:jc w:val="center"/>
        <w:rPr>
          <w:rFonts w:ascii="Arial" w:hAnsi="Arial" w:cs="Arial"/>
          <w:b/>
          <w:bCs/>
          <w:color w:val="1A5919" w:themeColor="accent3" w:themeShade="80"/>
          <w:sz w:val="28"/>
          <w:szCs w:val="28"/>
          <w:lang w:val="en-CA"/>
        </w:rPr>
      </w:pPr>
    </w:p>
    <w:p w14:paraId="56A7DA34" w14:textId="77777777" w:rsidR="001E624A" w:rsidRDefault="001E624A" w:rsidP="000F589C">
      <w:pPr>
        <w:rPr>
          <w:rFonts w:ascii="Arial" w:hAnsi="Arial" w:cs="Arial"/>
          <w:b/>
          <w:bCs/>
          <w:sz w:val="24"/>
          <w:szCs w:val="24"/>
          <w:lang w:val="en-CA"/>
        </w:rPr>
      </w:pPr>
    </w:p>
    <w:p w14:paraId="2788892F" w14:textId="1B2FE5B3" w:rsidR="004E6EBC" w:rsidRPr="00FD450F" w:rsidRDefault="00CE4510" w:rsidP="004D34E4">
      <w:pPr>
        <w:tabs>
          <w:tab w:val="left" w:pos="6680"/>
        </w:tabs>
        <w:rPr>
          <w:rFonts w:ascii="Arial" w:hAnsi="Arial" w:cs="Arial"/>
          <w:b/>
          <w:bCs/>
          <w:sz w:val="28"/>
          <w:szCs w:val="28"/>
          <w:lang w:val="en-CA"/>
        </w:rPr>
      </w:pPr>
      <w:r w:rsidRPr="00FD450F">
        <w:rPr>
          <w:rFonts w:ascii="Arial" w:hAnsi="Arial" w:cs="Arial"/>
          <w:b/>
          <w:bCs/>
          <w:sz w:val="28"/>
          <w:szCs w:val="28"/>
          <w:lang w:val="en-CA"/>
        </w:rPr>
        <w:t xml:space="preserve">1) </w:t>
      </w:r>
      <w:r w:rsidR="004E6EBC" w:rsidRPr="00FD450F">
        <w:rPr>
          <w:rFonts w:ascii="Arial" w:hAnsi="Arial" w:cs="Arial"/>
          <w:b/>
          <w:bCs/>
          <w:sz w:val="28"/>
          <w:szCs w:val="28"/>
          <w:lang w:val="en-CA"/>
        </w:rPr>
        <w:t>Share the Message on Independent Pharmacy Day</w:t>
      </w:r>
      <w:r w:rsidR="004D34E4" w:rsidRPr="00FD450F">
        <w:rPr>
          <w:rFonts w:ascii="Arial" w:hAnsi="Arial" w:cs="Arial"/>
          <w:b/>
          <w:bCs/>
          <w:sz w:val="28"/>
          <w:szCs w:val="28"/>
          <w:lang w:val="en-CA"/>
        </w:rPr>
        <w:tab/>
      </w:r>
    </w:p>
    <w:p w14:paraId="6A2D71F1" w14:textId="77777777" w:rsidR="004D34E4" w:rsidRPr="008E493A" w:rsidRDefault="004D34E4" w:rsidP="004D34E4">
      <w:pPr>
        <w:tabs>
          <w:tab w:val="left" w:pos="6680"/>
        </w:tabs>
        <w:rPr>
          <w:rFonts w:ascii="Arial" w:hAnsi="Arial" w:cs="Arial"/>
          <w:b/>
          <w:bCs/>
          <w:color w:val="EE0000"/>
          <w:sz w:val="24"/>
          <w:szCs w:val="24"/>
          <w:lang w:val="en-CA"/>
        </w:rPr>
      </w:pPr>
    </w:p>
    <w:p w14:paraId="403CD73B" w14:textId="77777777" w:rsidR="00CE5D30" w:rsidRDefault="00C25618" w:rsidP="00595E1D">
      <w:pPr>
        <w:spacing w:line="259" w:lineRule="auto"/>
        <w:rPr>
          <w:color w:val="0D0D0D" w:themeColor="text1" w:themeTint="F2"/>
        </w:rPr>
      </w:pPr>
      <w:r w:rsidRPr="00CE5D30">
        <w:rPr>
          <w:color w:val="0D0D0D" w:themeColor="text1" w:themeTint="F2"/>
        </w:rPr>
        <w:t>Beginning on</w:t>
      </w:r>
      <w:r w:rsidR="004D34E4" w:rsidRPr="00CE5D30">
        <w:rPr>
          <w:color w:val="0D0D0D" w:themeColor="text1" w:themeTint="F2"/>
        </w:rPr>
        <w:t xml:space="preserve"> </w:t>
      </w:r>
      <w:r w:rsidR="004D34E4" w:rsidRPr="00CE5D30">
        <w:rPr>
          <w:b/>
          <w:bCs/>
          <w:color w:val="0D0D0D" w:themeColor="text1" w:themeTint="F2"/>
        </w:rPr>
        <w:t>August 31</w:t>
      </w:r>
      <w:r w:rsidR="004D34E4" w:rsidRPr="00CE5D30">
        <w:rPr>
          <w:color w:val="0D0D0D" w:themeColor="text1" w:themeTint="F2"/>
        </w:rPr>
        <w:t xml:space="preserve">, we encourage </w:t>
      </w:r>
      <w:r w:rsidR="004D34E4" w:rsidRPr="00CE5D30">
        <w:rPr>
          <w:color w:val="0D0D0D" w:themeColor="text1" w:themeTint="F2"/>
          <w:u w:val="single"/>
        </w:rPr>
        <w:t>every</w:t>
      </w:r>
      <w:r w:rsidR="004D34E4" w:rsidRPr="00CE5D30">
        <w:rPr>
          <w:color w:val="0D0D0D" w:themeColor="text1" w:themeTint="F2"/>
        </w:rPr>
        <w:t xml:space="preserve"> pharmacy to participate in the launch of our </w:t>
      </w:r>
      <w:r w:rsidR="004D34E4" w:rsidRPr="00CE5D30">
        <w:rPr>
          <w:b/>
          <w:bCs/>
          <w:color w:val="0D0D0D" w:themeColor="text1" w:themeTint="F2"/>
        </w:rPr>
        <w:t>#PharmaciesPowerEconomies</w:t>
      </w:r>
      <w:r w:rsidR="004D34E4" w:rsidRPr="00CE5D30">
        <w:rPr>
          <w:color w:val="0D0D0D" w:themeColor="text1" w:themeTint="F2"/>
        </w:rPr>
        <w:t xml:space="preserve"> campaign</w:t>
      </w:r>
      <w:r w:rsidR="003A2DE2" w:rsidRPr="00CE5D30">
        <w:rPr>
          <w:color w:val="0D0D0D" w:themeColor="text1" w:themeTint="F2"/>
        </w:rPr>
        <w:t>. We've created a suite of ready-to-use graphics, sample social media copy and other posting instructions to make participation easy.</w:t>
      </w:r>
      <w:r w:rsidR="00CE5D30" w:rsidRPr="00CE5D30">
        <w:rPr>
          <w:color w:val="0D0D0D" w:themeColor="text1" w:themeTint="F2"/>
        </w:rPr>
        <w:t xml:space="preserve"> </w:t>
      </w:r>
      <w:r w:rsidR="00CE5D30" w:rsidRPr="00CE5D30">
        <w:rPr>
          <w:color w:val="0D0D0D" w:themeColor="text1" w:themeTint="F2"/>
        </w:rPr>
        <w:t>Graphics are available with national messages, jurisdictional messages and can be customized to add your pharmacy’s logo if desired.</w:t>
      </w:r>
      <w:r w:rsidR="00CE5D30">
        <w:rPr>
          <w:color w:val="0D0D0D" w:themeColor="text1" w:themeTint="F2"/>
        </w:rPr>
        <w:t xml:space="preserve"> </w:t>
      </w:r>
    </w:p>
    <w:p w14:paraId="6AECEB8F" w14:textId="77777777" w:rsidR="00CE5D30" w:rsidRDefault="00CE5D30" w:rsidP="00595E1D">
      <w:pPr>
        <w:spacing w:line="259" w:lineRule="auto"/>
        <w:rPr>
          <w:color w:val="0D0D0D" w:themeColor="text1" w:themeTint="F2"/>
        </w:rPr>
      </w:pPr>
    </w:p>
    <w:p w14:paraId="3ADF9808" w14:textId="7919B976" w:rsidR="00595E1D" w:rsidRPr="00CE5D30" w:rsidRDefault="003A2DE2" w:rsidP="00595E1D">
      <w:pPr>
        <w:spacing w:line="259" w:lineRule="auto"/>
        <w:rPr>
          <w:b/>
          <w:bCs/>
          <w:color w:val="1A5919" w:themeColor="accent3" w:themeShade="80"/>
        </w:rPr>
      </w:pPr>
      <w:r w:rsidRPr="00FD7FF8">
        <w:rPr>
          <w:b/>
          <w:bCs/>
          <w:color w:val="1A5919" w:themeColor="accent3" w:themeShade="80"/>
        </w:rPr>
        <w:t xml:space="preserve">You can download these resources from </w:t>
      </w:r>
      <w:r w:rsidR="00FD56B2" w:rsidRPr="00FD7FF8">
        <w:rPr>
          <w:b/>
          <w:bCs/>
          <w:color w:val="1A5919" w:themeColor="accent3" w:themeShade="80"/>
        </w:rPr>
        <w:t>our</w:t>
      </w:r>
      <w:r w:rsidR="00AA1EF1">
        <w:rPr>
          <w:b/>
          <w:bCs/>
          <w:color w:val="1A5919" w:themeColor="accent3" w:themeShade="80"/>
        </w:rPr>
        <w:t xml:space="preserve"> </w:t>
      </w:r>
      <w:hyperlink r:id="rId11" w:history="1">
        <w:r w:rsidR="00AA1EF1" w:rsidRPr="009A5926">
          <w:rPr>
            <w:rStyle w:val="Hyperlink"/>
            <w:b/>
            <w:bCs/>
            <w:color w:val="00506F" w:themeColor="hyperlink" w:themeShade="80"/>
          </w:rPr>
          <w:t xml:space="preserve">#PharmaciesPowerEconomies </w:t>
        </w:r>
        <w:r w:rsidR="009A5926" w:rsidRPr="009A5926">
          <w:rPr>
            <w:rStyle w:val="Hyperlink"/>
            <w:b/>
            <w:bCs/>
            <w:color w:val="00506F" w:themeColor="hyperlink" w:themeShade="80"/>
          </w:rPr>
          <w:t>campaign toolkit</w:t>
        </w:r>
      </w:hyperlink>
      <w:r w:rsidR="00D550B1">
        <w:rPr>
          <w:b/>
          <w:bCs/>
          <w:color w:val="1A5919" w:themeColor="accent3" w:themeShade="80"/>
        </w:rPr>
        <w:t xml:space="preserve"> </w:t>
      </w:r>
      <w:r w:rsidR="00FD56B2" w:rsidRPr="00FD7FF8">
        <w:rPr>
          <w:b/>
          <w:bCs/>
          <w:color w:val="1A5919" w:themeColor="accent3" w:themeShade="80"/>
        </w:rPr>
        <w:t>(</w:t>
      </w:r>
      <w:r w:rsidR="00D550B1">
        <w:rPr>
          <w:b/>
          <w:bCs/>
          <w:color w:val="1A5919" w:themeColor="accent3" w:themeShade="80"/>
        </w:rPr>
        <w:t xml:space="preserve">select the folder called </w:t>
      </w:r>
      <w:r w:rsidR="002C3CB7" w:rsidRPr="00FD7FF8">
        <w:rPr>
          <w:b/>
          <w:bCs/>
          <w:color w:val="1A5919" w:themeColor="accent3" w:themeShade="80"/>
        </w:rPr>
        <w:t>“Social Media Graphics”</w:t>
      </w:r>
      <w:r w:rsidR="00FD56B2" w:rsidRPr="00FD7FF8">
        <w:rPr>
          <w:b/>
          <w:bCs/>
          <w:color w:val="1A5919" w:themeColor="accent3" w:themeShade="80"/>
        </w:rPr>
        <w:t>)</w:t>
      </w:r>
      <w:r w:rsidR="00A23B14" w:rsidRPr="00CE5D30">
        <w:rPr>
          <w:b/>
          <w:bCs/>
          <w:color w:val="1A5919" w:themeColor="accent3" w:themeShade="80"/>
        </w:rPr>
        <w:t xml:space="preserve"> </w:t>
      </w:r>
      <w:r w:rsidRPr="00CE5D30">
        <w:rPr>
          <w:b/>
          <w:bCs/>
          <w:color w:val="1A5919" w:themeColor="accent3" w:themeShade="80"/>
        </w:rPr>
        <w:t xml:space="preserve">and participate by doing the following: </w:t>
      </w:r>
    </w:p>
    <w:p w14:paraId="22ADC787" w14:textId="32607E72" w:rsidR="00177583" w:rsidRDefault="004D34E4" w:rsidP="00595E1D">
      <w:pPr>
        <w:pStyle w:val="ListParagraph"/>
        <w:numPr>
          <w:ilvl w:val="0"/>
          <w:numId w:val="4"/>
        </w:numPr>
        <w:spacing w:line="259" w:lineRule="auto"/>
        <w:contextualSpacing w:val="0"/>
        <w:rPr>
          <w:color w:val="0D0D0D" w:themeColor="text1" w:themeTint="F2"/>
        </w:rPr>
      </w:pPr>
      <w:r w:rsidRPr="00595E1D">
        <w:rPr>
          <w:color w:val="0D0D0D" w:themeColor="text1" w:themeTint="F2"/>
        </w:rPr>
        <w:t xml:space="preserve">Posting one of the campaign graphics using the </w:t>
      </w:r>
      <w:r w:rsidRPr="00595E1D">
        <w:rPr>
          <w:b/>
          <w:bCs/>
          <w:color w:val="0D0D0D" w:themeColor="text1" w:themeTint="F2"/>
        </w:rPr>
        <w:t>#PharmaciesPowerEconomies</w:t>
      </w:r>
      <w:r w:rsidRPr="00595E1D">
        <w:rPr>
          <w:color w:val="0D0D0D" w:themeColor="text1" w:themeTint="F2"/>
        </w:rPr>
        <w:t xml:space="preserve"> hashtag and tagging </w:t>
      </w:r>
      <w:r w:rsidRPr="00595E1D">
        <w:rPr>
          <w:i/>
          <w:iCs/>
          <w:color w:val="0D0D0D" w:themeColor="text1" w:themeTint="F2"/>
        </w:rPr>
        <w:t>@Neighbourhood Pharmacy Association of Canada</w:t>
      </w:r>
      <w:r w:rsidRPr="00595E1D">
        <w:rPr>
          <w:color w:val="0D0D0D" w:themeColor="text1" w:themeTint="F2"/>
        </w:rPr>
        <w:t xml:space="preserve"> on LinkedIn.</w:t>
      </w:r>
    </w:p>
    <w:p w14:paraId="40AB4CAB" w14:textId="56027C9D" w:rsidR="007F1372" w:rsidRPr="007F1372" w:rsidRDefault="007F1372" w:rsidP="007F1372">
      <w:pPr>
        <w:pStyle w:val="ListParagraph"/>
        <w:numPr>
          <w:ilvl w:val="0"/>
          <w:numId w:val="4"/>
        </w:numPr>
        <w:spacing w:line="259" w:lineRule="auto"/>
        <w:ind w:left="714" w:hanging="357"/>
        <w:contextualSpacing w:val="0"/>
        <w:rPr>
          <w:color w:val="0D0D0D" w:themeColor="text1" w:themeTint="F2"/>
        </w:rPr>
      </w:pPr>
      <w:r w:rsidRPr="00AA0177">
        <w:rPr>
          <w:color w:val="0D0D0D" w:themeColor="text1" w:themeTint="F2"/>
        </w:rPr>
        <w:t xml:space="preserve">Telling your community why your pharmacy is proud to be both a trusted healthcare provider and a local small business. </w:t>
      </w:r>
    </w:p>
    <w:p w14:paraId="050ADCA1" w14:textId="2A0472C6" w:rsidR="00AC11F7" w:rsidRPr="001B17AD" w:rsidRDefault="004D34E4" w:rsidP="004D34E4">
      <w:pPr>
        <w:pStyle w:val="ListParagraph"/>
        <w:numPr>
          <w:ilvl w:val="0"/>
          <w:numId w:val="4"/>
        </w:numPr>
        <w:spacing w:line="259" w:lineRule="auto"/>
        <w:ind w:left="714" w:hanging="357"/>
        <w:contextualSpacing w:val="0"/>
        <w:rPr>
          <w:color w:val="0D0D0D" w:themeColor="text1" w:themeTint="F2"/>
        </w:rPr>
      </w:pPr>
      <w:r w:rsidRPr="00AA0177">
        <w:rPr>
          <w:color w:val="0D0D0D" w:themeColor="text1" w:themeTint="F2"/>
        </w:rPr>
        <w:t xml:space="preserve">Pharmacies may </w:t>
      </w:r>
      <w:r w:rsidR="005B37EB">
        <w:rPr>
          <w:color w:val="0D0D0D" w:themeColor="text1" w:themeTint="F2"/>
        </w:rPr>
        <w:t xml:space="preserve">also choose to share </w:t>
      </w:r>
      <w:r w:rsidR="007F2CF9">
        <w:rPr>
          <w:color w:val="0D0D0D" w:themeColor="text1" w:themeTint="F2"/>
        </w:rPr>
        <w:t>graphics celebrating</w:t>
      </w:r>
      <w:r w:rsidRPr="00AA0177">
        <w:rPr>
          <w:color w:val="0D0D0D" w:themeColor="text1" w:themeTint="F2"/>
        </w:rPr>
        <w:t xml:space="preserve"> Independent Pharmacy Day</w:t>
      </w:r>
      <w:r w:rsidR="00CE0345">
        <w:rPr>
          <w:color w:val="0D0D0D" w:themeColor="text1" w:themeTint="F2"/>
        </w:rPr>
        <w:t xml:space="preserve"> on August 31</w:t>
      </w:r>
      <w:r w:rsidR="007F2CF9">
        <w:rPr>
          <w:color w:val="0D0D0D" w:themeColor="text1" w:themeTint="F2"/>
        </w:rPr>
        <w:t>,</w:t>
      </w:r>
      <w:r w:rsidRPr="00AA0177">
        <w:rPr>
          <w:color w:val="0D0D0D" w:themeColor="text1" w:themeTint="F2"/>
        </w:rPr>
        <w:t xml:space="preserve"> depending on your pharmacy type</w:t>
      </w:r>
      <w:r w:rsidR="00177583" w:rsidRPr="00AA0177">
        <w:rPr>
          <w:color w:val="0D0D0D" w:themeColor="text1" w:themeTint="F2"/>
        </w:rPr>
        <w:t xml:space="preserve"> and date of posting.</w:t>
      </w:r>
    </w:p>
    <w:p w14:paraId="0C6FBD10" w14:textId="1DC64D73" w:rsidR="00AC11F7" w:rsidRPr="00FD7FF8" w:rsidRDefault="00AC11F7" w:rsidP="00595E1D">
      <w:pPr>
        <w:jc w:val="center"/>
        <w:rPr>
          <w:b/>
          <w:bCs/>
          <w:color w:val="1A5919" w:themeColor="accent3" w:themeShade="80"/>
        </w:rPr>
      </w:pPr>
      <w:r w:rsidRPr="00FD7FF8">
        <w:rPr>
          <w:b/>
          <w:bCs/>
          <w:color w:val="1A5919" w:themeColor="accent3" w:themeShade="80"/>
        </w:rPr>
        <w:t>And if you can’t post exactly on August 31, then</w:t>
      </w:r>
      <w:r w:rsidR="00C25618" w:rsidRPr="00FD7FF8">
        <w:rPr>
          <w:b/>
          <w:bCs/>
          <w:color w:val="1A5919" w:themeColor="accent3" w:themeShade="80"/>
        </w:rPr>
        <w:t xml:space="preserve"> post when you can, but make sure to use the #PharmaciesPowerEconomies hashtag.</w:t>
      </w:r>
    </w:p>
    <w:p w14:paraId="7C4AE3BC" w14:textId="77777777" w:rsidR="004D34E4" w:rsidRDefault="004D34E4" w:rsidP="004D34E4">
      <w:pPr>
        <w:tabs>
          <w:tab w:val="left" w:pos="6680"/>
        </w:tabs>
        <w:rPr>
          <w:rFonts w:ascii="Arial" w:hAnsi="Arial" w:cs="Arial"/>
          <w:b/>
          <w:bCs/>
          <w:sz w:val="24"/>
          <w:szCs w:val="24"/>
          <w:lang w:val="en-CA"/>
        </w:rPr>
      </w:pPr>
    </w:p>
    <w:p w14:paraId="6EF15D59" w14:textId="77777777" w:rsidR="004E6EBC" w:rsidRDefault="004E6EBC" w:rsidP="000F589C">
      <w:pPr>
        <w:rPr>
          <w:rFonts w:ascii="Arial" w:hAnsi="Arial" w:cs="Arial"/>
          <w:b/>
          <w:bCs/>
          <w:sz w:val="24"/>
          <w:szCs w:val="24"/>
          <w:lang w:val="en-CA"/>
        </w:rPr>
      </w:pPr>
    </w:p>
    <w:p w14:paraId="64659CD9" w14:textId="77777777" w:rsidR="001B17AD" w:rsidRDefault="001B17AD" w:rsidP="000F589C">
      <w:pPr>
        <w:rPr>
          <w:rFonts w:ascii="Arial" w:hAnsi="Arial" w:cs="Arial"/>
          <w:b/>
          <w:bCs/>
          <w:sz w:val="24"/>
          <w:szCs w:val="24"/>
          <w:lang w:val="en-CA"/>
        </w:rPr>
      </w:pPr>
    </w:p>
    <w:p w14:paraId="558BC5D3" w14:textId="77777777" w:rsidR="001B17AD" w:rsidRDefault="001B17AD" w:rsidP="000F589C">
      <w:pPr>
        <w:rPr>
          <w:rFonts w:ascii="Arial" w:hAnsi="Arial" w:cs="Arial"/>
          <w:b/>
          <w:bCs/>
          <w:sz w:val="24"/>
          <w:szCs w:val="24"/>
          <w:lang w:val="en-CA"/>
        </w:rPr>
      </w:pPr>
    </w:p>
    <w:p w14:paraId="1EA28B43" w14:textId="3EB54C7B" w:rsidR="001E624A" w:rsidRPr="00636E36" w:rsidRDefault="004D34E4" w:rsidP="000F589C">
      <w:pPr>
        <w:rPr>
          <w:rFonts w:ascii="Arial" w:hAnsi="Arial" w:cs="Arial"/>
          <w:b/>
          <w:bCs/>
          <w:sz w:val="28"/>
          <w:szCs w:val="28"/>
          <w:lang w:val="en-CA"/>
        </w:rPr>
      </w:pPr>
      <w:r w:rsidRPr="00636E36">
        <w:rPr>
          <w:rFonts w:ascii="Arial" w:hAnsi="Arial" w:cs="Arial"/>
          <w:b/>
          <w:bCs/>
          <w:sz w:val="28"/>
          <w:szCs w:val="28"/>
          <w:lang w:val="en-CA"/>
        </w:rPr>
        <w:lastRenderedPageBreak/>
        <w:t xml:space="preserve">2) </w:t>
      </w:r>
      <w:r w:rsidR="003A7C8F" w:rsidRPr="00636E36">
        <w:rPr>
          <w:rFonts w:ascii="Arial" w:hAnsi="Arial" w:cs="Arial"/>
          <w:b/>
          <w:bCs/>
          <w:sz w:val="28"/>
          <w:szCs w:val="28"/>
          <w:lang w:val="en-CA"/>
        </w:rPr>
        <w:t xml:space="preserve">Invite Your Pharmacy’s Local Elected </w:t>
      </w:r>
      <w:r w:rsidR="00282D5B">
        <w:rPr>
          <w:rFonts w:ascii="Arial" w:hAnsi="Arial" w:cs="Arial"/>
          <w:b/>
          <w:bCs/>
          <w:sz w:val="28"/>
          <w:szCs w:val="28"/>
          <w:lang w:val="en-CA"/>
        </w:rPr>
        <w:t>Official(s)</w:t>
      </w:r>
      <w:r w:rsidR="003A7C8F" w:rsidRPr="00636E36">
        <w:rPr>
          <w:rFonts w:ascii="Arial" w:hAnsi="Arial" w:cs="Arial"/>
          <w:b/>
          <w:bCs/>
          <w:sz w:val="28"/>
          <w:szCs w:val="28"/>
          <w:lang w:val="en-CA"/>
        </w:rPr>
        <w:t xml:space="preserve"> </w:t>
      </w:r>
      <w:r w:rsidR="00EE7DDB" w:rsidRPr="00636E36">
        <w:rPr>
          <w:rFonts w:ascii="Arial" w:hAnsi="Arial" w:cs="Arial"/>
          <w:b/>
          <w:bCs/>
          <w:sz w:val="28"/>
          <w:szCs w:val="28"/>
          <w:lang w:val="en-CA"/>
        </w:rPr>
        <w:t xml:space="preserve">to Visit Your Pharmacy  </w:t>
      </w:r>
    </w:p>
    <w:p w14:paraId="3A088622" w14:textId="77777777" w:rsidR="00071DFA" w:rsidRDefault="00071DFA" w:rsidP="000F589C">
      <w:pPr>
        <w:rPr>
          <w:rFonts w:ascii="Arial" w:hAnsi="Arial" w:cs="Arial"/>
          <w:b/>
          <w:bCs/>
          <w:sz w:val="24"/>
          <w:szCs w:val="24"/>
          <w:lang w:val="en-CA"/>
        </w:rPr>
      </w:pPr>
    </w:p>
    <w:p w14:paraId="56EBD94D" w14:textId="1D3B51EC" w:rsidR="00EA0CC9" w:rsidRDefault="002E2EB7" w:rsidP="002E2EB7">
      <w:r w:rsidRPr="0012307F">
        <w:t>We encourage</w:t>
      </w:r>
      <w:r w:rsidRPr="008E493A">
        <w:rPr>
          <w:u w:val="single"/>
        </w:rPr>
        <w:t xml:space="preserve"> every pharmacy</w:t>
      </w:r>
      <w:r w:rsidRPr="0012307F">
        <w:t xml:space="preserve"> to invite</w:t>
      </w:r>
      <w:r>
        <w:t xml:space="preserve"> </w:t>
      </w:r>
      <w:r w:rsidR="00282D5B">
        <w:t>a</w:t>
      </w:r>
      <w:r>
        <w:t xml:space="preserve"> loca</w:t>
      </w:r>
      <w:r w:rsidRPr="009A0D1C">
        <w:t xml:space="preserve">l </w:t>
      </w:r>
      <w:r w:rsidR="009A0D1C">
        <w:t>elected official (</w:t>
      </w:r>
      <w:r w:rsidR="00C00E4C">
        <w:t xml:space="preserve">Federal MP, or Provincial </w:t>
      </w:r>
      <w:r w:rsidR="00282D5B">
        <w:t>MLA,</w:t>
      </w:r>
      <w:r w:rsidRPr="009A0D1C">
        <w:t xml:space="preserve"> MPP, MNA, MHA,) </w:t>
      </w:r>
      <w:r w:rsidRPr="00C70F46">
        <w:rPr>
          <w:b/>
          <w:bCs/>
        </w:rPr>
        <w:t xml:space="preserve">to visit </w:t>
      </w:r>
      <w:r w:rsidR="00C70F46" w:rsidRPr="00C70F46">
        <w:rPr>
          <w:b/>
          <w:bCs/>
        </w:rPr>
        <w:t>your pharmacy</w:t>
      </w:r>
      <w:r>
        <w:t xml:space="preserve"> between our campaign launch on August 31 and Small Business Week</w:t>
      </w:r>
      <w:r w:rsidRPr="00F06A8A">
        <w:t>,</w:t>
      </w:r>
      <w:r>
        <w:t xml:space="preserve"> October 19 – 25</w:t>
      </w:r>
      <w:r w:rsidRPr="00F06A8A">
        <w:t xml:space="preserve">. </w:t>
      </w:r>
    </w:p>
    <w:p w14:paraId="5B2166EF" w14:textId="77777777" w:rsidR="00EA0CC9" w:rsidRDefault="00EA0CC9" w:rsidP="002E2EB7"/>
    <w:p w14:paraId="0FB6AB73" w14:textId="30FC53A3" w:rsidR="002E2EB7" w:rsidRDefault="002E2EB7" w:rsidP="002E2EB7">
      <w:r>
        <w:t xml:space="preserve">While we recognize that Small Business Week coincides with flu vaccination season in Canada, this creates a timely opportunity to invite elected officials to receive their flu shot at a trusted local pharmacy. This visit can highlight the important role your pharmacy plays in the fabric of your local community while reinforcing a positive public health message. </w:t>
      </w:r>
    </w:p>
    <w:p w14:paraId="0CC9357C" w14:textId="77777777" w:rsidR="001E624A" w:rsidRDefault="001E624A" w:rsidP="000F589C">
      <w:pPr>
        <w:rPr>
          <w:rFonts w:ascii="Arial" w:hAnsi="Arial" w:cs="Arial"/>
          <w:b/>
          <w:bCs/>
          <w:sz w:val="24"/>
          <w:szCs w:val="24"/>
          <w:lang w:val="en-CA"/>
        </w:rPr>
      </w:pPr>
    </w:p>
    <w:p w14:paraId="3A527679" w14:textId="65324860" w:rsidR="001E624A" w:rsidRPr="001E624A" w:rsidRDefault="00EE7DDB" w:rsidP="000F589C">
      <w:pPr>
        <w:rPr>
          <w:rFonts w:ascii="Arial" w:hAnsi="Arial" w:cs="Arial"/>
          <w:b/>
          <w:bCs/>
          <w:szCs w:val="22"/>
          <w:lang w:val="en-CA"/>
        </w:rPr>
      </w:pPr>
      <w:r>
        <w:rPr>
          <w:rFonts w:ascii="Arial" w:hAnsi="Arial" w:cs="Arial"/>
          <w:b/>
          <w:bCs/>
          <w:szCs w:val="22"/>
          <w:lang w:val="en-CA"/>
        </w:rPr>
        <w:t>a</w:t>
      </w:r>
      <w:r w:rsidR="001E624A" w:rsidRPr="001E624A">
        <w:rPr>
          <w:rFonts w:ascii="Arial" w:hAnsi="Arial" w:cs="Arial"/>
          <w:b/>
          <w:bCs/>
          <w:szCs w:val="22"/>
          <w:lang w:val="en-CA"/>
        </w:rPr>
        <w:t xml:space="preserve">) Find your pharmacy’s </w:t>
      </w:r>
      <w:r w:rsidR="00A17006">
        <w:rPr>
          <w:rFonts w:ascii="Arial" w:hAnsi="Arial" w:cs="Arial"/>
          <w:b/>
          <w:bCs/>
          <w:szCs w:val="22"/>
          <w:lang w:val="en-CA"/>
        </w:rPr>
        <w:t xml:space="preserve">FEDERAL </w:t>
      </w:r>
      <w:r w:rsidR="000B2AE9">
        <w:rPr>
          <w:rFonts w:ascii="Arial" w:hAnsi="Arial" w:cs="Arial"/>
          <w:b/>
          <w:bCs/>
          <w:szCs w:val="22"/>
          <w:lang w:val="en-CA"/>
        </w:rPr>
        <w:t>and/or PROVINCIAL elected officials</w:t>
      </w:r>
    </w:p>
    <w:p w14:paraId="325B7E72" w14:textId="77777777" w:rsidR="001E624A" w:rsidRPr="001E624A" w:rsidRDefault="001E624A" w:rsidP="000F589C">
      <w:pPr>
        <w:rPr>
          <w:szCs w:val="22"/>
        </w:rPr>
      </w:pPr>
    </w:p>
    <w:p w14:paraId="4D4AB3CB" w14:textId="77777777" w:rsidR="003C7D25" w:rsidRPr="00BA795A" w:rsidRDefault="003C7D25" w:rsidP="00595E1D">
      <w:pPr>
        <w:pStyle w:val="ListParagraph"/>
        <w:numPr>
          <w:ilvl w:val="0"/>
          <w:numId w:val="7"/>
        </w:numPr>
        <w:spacing w:line="257" w:lineRule="auto"/>
        <w:ind w:left="357" w:hanging="357"/>
        <w:contextualSpacing w:val="0"/>
      </w:pPr>
      <w:r w:rsidRPr="003C7D25">
        <w:rPr>
          <w:b/>
          <w:bCs/>
        </w:rPr>
        <w:t>Federal MP, any province</w:t>
      </w:r>
      <w:r>
        <w:t xml:space="preserve">: </w:t>
      </w:r>
      <w:r w:rsidRPr="00BA795A">
        <w:t>To find</w:t>
      </w:r>
      <w:r>
        <w:t xml:space="preserve"> a</w:t>
      </w:r>
      <w:r w:rsidRPr="00BA795A">
        <w:t xml:space="preserve"> federal MP and their contact information, go to </w:t>
      </w:r>
      <w:hyperlink r:id="rId12" w:history="1">
        <w:r w:rsidRPr="00BA795A">
          <w:rPr>
            <w:rStyle w:val="Hyperlink"/>
          </w:rPr>
          <w:t>https://www.ourcommons.ca/members/en</w:t>
        </w:r>
      </w:hyperlink>
      <w:r w:rsidRPr="00BA795A">
        <w:t xml:space="preserve"> and type </w:t>
      </w:r>
      <w:r>
        <w:t>the</w:t>
      </w:r>
      <w:r w:rsidRPr="00BA795A">
        <w:t xml:space="preserve"> postal code into the search bar.</w:t>
      </w:r>
    </w:p>
    <w:p w14:paraId="45E05966" w14:textId="77777777" w:rsidR="003C7D25" w:rsidRPr="00BA795A" w:rsidRDefault="003C7D25" w:rsidP="00595E1D">
      <w:pPr>
        <w:pStyle w:val="ListParagraph"/>
        <w:numPr>
          <w:ilvl w:val="0"/>
          <w:numId w:val="7"/>
        </w:numPr>
        <w:spacing w:line="257" w:lineRule="auto"/>
        <w:ind w:left="357" w:hanging="357"/>
        <w:contextualSpacing w:val="0"/>
      </w:pPr>
      <w:r w:rsidRPr="003C7D25">
        <w:rPr>
          <w:b/>
          <w:bCs/>
        </w:rPr>
        <w:t>Alberta</w:t>
      </w:r>
      <w:r w:rsidRPr="00BA795A">
        <w:t xml:space="preserve"> – Go to </w:t>
      </w:r>
      <w:hyperlink r:id="rId13" w:history="1">
        <w:r w:rsidRPr="00BA795A">
          <w:rPr>
            <w:rStyle w:val="Hyperlink"/>
          </w:rPr>
          <w:t>https://streetkey.elections.ab.ca/Index.cfm</w:t>
        </w:r>
      </w:hyperlink>
      <w:r w:rsidRPr="00BA795A">
        <w:t xml:space="preserve"> and type </w:t>
      </w:r>
      <w:r>
        <w:t>the</w:t>
      </w:r>
      <w:r w:rsidRPr="00BA795A">
        <w:t xml:space="preserve"> address into the search bar.</w:t>
      </w:r>
    </w:p>
    <w:p w14:paraId="4AD2720D" w14:textId="77777777" w:rsidR="003C7D25" w:rsidRPr="00BA795A" w:rsidRDefault="003C7D25" w:rsidP="00595E1D">
      <w:pPr>
        <w:pStyle w:val="ListParagraph"/>
        <w:numPr>
          <w:ilvl w:val="0"/>
          <w:numId w:val="7"/>
        </w:numPr>
        <w:spacing w:line="257" w:lineRule="auto"/>
        <w:ind w:left="357" w:hanging="357"/>
        <w:contextualSpacing w:val="0"/>
      </w:pPr>
      <w:r w:rsidRPr="003C7D25">
        <w:rPr>
          <w:b/>
          <w:bCs/>
        </w:rPr>
        <w:t>British Columbia</w:t>
      </w:r>
      <w:r w:rsidRPr="00BA795A">
        <w:t xml:space="preserve"> – Go to </w:t>
      </w:r>
      <w:hyperlink r:id="rId14" w:history="1">
        <w:r w:rsidRPr="00BA795A">
          <w:rPr>
            <w:rStyle w:val="Hyperlink"/>
          </w:rPr>
          <w:t>https://www.leg.bc.ca/learn-about-us/members</w:t>
        </w:r>
      </w:hyperlink>
      <w:r w:rsidRPr="00BA795A">
        <w:t xml:space="preserve"> and type </w:t>
      </w:r>
      <w:r>
        <w:t>the</w:t>
      </w:r>
      <w:r w:rsidRPr="00BA795A">
        <w:t xml:space="preserve"> postal code into the search bar</w:t>
      </w:r>
    </w:p>
    <w:p w14:paraId="066E27F4" w14:textId="77777777" w:rsidR="003C7D25" w:rsidRPr="00BA795A" w:rsidRDefault="003C7D25" w:rsidP="00595E1D">
      <w:pPr>
        <w:pStyle w:val="ListParagraph"/>
        <w:numPr>
          <w:ilvl w:val="0"/>
          <w:numId w:val="7"/>
        </w:numPr>
        <w:spacing w:line="257" w:lineRule="auto"/>
        <w:ind w:left="357" w:hanging="357"/>
        <w:contextualSpacing w:val="0"/>
      </w:pPr>
      <w:r w:rsidRPr="003C7D25">
        <w:rPr>
          <w:b/>
          <w:bCs/>
        </w:rPr>
        <w:t xml:space="preserve">Manitoba </w:t>
      </w:r>
      <w:r w:rsidRPr="00BA795A">
        <w:t xml:space="preserve">– Go to </w:t>
      </w:r>
      <w:hyperlink r:id="rId15" w:history="1">
        <w:r w:rsidRPr="00BA795A">
          <w:rPr>
            <w:rStyle w:val="Hyperlink"/>
          </w:rPr>
          <w:t>https://electionsmanitoba.ca/En/Voting/MyVotingInfo</w:t>
        </w:r>
      </w:hyperlink>
      <w:r w:rsidRPr="00BA795A">
        <w:t xml:space="preserve">. If you do not know </w:t>
      </w:r>
      <w:r>
        <w:t xml:space="preserve">the </w:t>
      </w:r>
      <w:r w:rsidRPr="00BA795A">
        <w:t xml:space="preserve">electoral division, click the tab marked “By Street Address” and enter </w:t>
      </w:r>
      <w:r>
        <w:t>the</w:t>
      </w:r>
      <w:r w:rsidRPr="00BA795A">
        <w:t xml:space="preserve"> address.</w:t>
      </w:r>
    </w:p>
    <w:p w14:paraId="4AFF7D34" w14:textId="77777777" w:rsidR="003C7D25" w:rsidRPr="00BA795A" w:rsidRDefault="003C7D25" w:rsidP="00595E1D">
      <w:pPr>
        <w:pStyle w:val="ListParagraph"/>
        <w:numPr>
          <w:ilvl w:val="0"/>
          <w:numId w:val="7"/>
        </w:numPr>
        <w:spacing w:line="257" w:lineRule="auto"/>
        <w:ind w:left="357" w:hanging="357"/>
        <w:contextualSpacing w:val="0"/>
      </w:pPr>
      <w:r w:rsidRPr="003C7D25">
        <w:rPr>
          <w:b/>
          <w:bCs/>
        </w:rPr>
        <w:t xml:space="preserve">New Brunswick </w:t>
      </w:r>
      <w:r w:rsidRPr="00BA795A">
        <w:t xml:space="preserve">– Go to </w:t>
      </w:r>
      <w:hyperlink r:id="rId16" w:history="1">
        <w:r w:rsidRPr="00BA795A">
          <w:rPr>
            <w:rStyle w:val="Hyperlink"/>
          </w:rPr>
          <w:t>https://www1.gnb.ca/elections/en/provstreetkey/provskinformation-e.asp</w:t>
        </w:r>
      </w:hyperlink>
      <w:r w:rsidRPr="00BA795A">
        <w:t xml:space="preserve">. Enter </w:t>
      </w:r>
      <w:r>
        <w:t>the</w:t>
      </w:r>
      <w:r w:rsidRPr="00BA795A">
        <w:t xml:space="preserve"> address. Find the search result that matches your information and click Information at the beginning of the entry.</w:t>
      </w:r>
    </w:p>
    <w:p w14:paraId="46730B42" w14:textId="77777777" w:rsidR="003C7D25" w:rsidRPr="00BA795A" w:rsidRDefault="003C7D25" w:rsidP="00595E1D">
      <w:pPr>
        <w:pStyle w:val="ListParagraph"/>
        <w:numPr>
          <w:ilvl w:val="0"/>
          <w:numId w:val="7"/>
        </w:numPr>
        <w:spacing w:line="257" w:lineRule="auto"/>
        <w:ind w:left="357" w:hanging="357"/>
        <w:contextualSpacing w:val="0"/>
      </w:pPr>
      <w:r w:rsidRPr="003C7D25">
        <w:rPr>
          <w:b/>
          <w:bCs/>
        </w:rPr>
        <w:t>Newfoundland and Labrador</w:t>
      </w:r>
      <w:r w:rsidRPr="00BA795A">
        <w:t xml:space="preserve"> – Go to </w:t>
      </w:r>
      <w:hyperlink r:id="rId17" w:history="1">
        <w:r w:rsidRPr="00BA795A">
          <w:rPr>
            <w:rStyle w:val="Hyperlink"/>
          </w:rPr>
          <w:t>https://www.elections.gov.nl.ca/elections/voters/search.html</w:t>
        </w:r>
      </w:hyperlink>
      <w:r w:rsidRPr="00BA795A">
        <w:t>. Enter</w:t>
      </w:r>
      <w:r>
        <w:t xml:space="preserve"> the</w:t>
      </w:r>
      <w:r w:rsidRPr="00BA795A">
        <w:t xml:space="preserve"> address. Find the entry that matches </w:t>
      </w:r>
      <w:r>
        <w:t>the</w:t>
      </w:r>
      <w:r w:rsidRPr="00BA795A">
        <w:t xml:space="preserve"> street and community. Click the name of the MHA to view his or her contact information.</w:t>
      </w:r>
    </w:p>
    <w:p w14:paraId="4683B4E0" w14:textId="77777777" w:rsidR="003C7D25" w:rsidRPr="00BA795A" w:rsidRDefault="003C7D25" w:rsidP="00595E1D">
      <w:pPr>
        <w:pStyle w:val="ListParagraph"/>
        <w:numPr>
          <w:ilvl w:val="0"/>
          <w:numId w:val="7"/>
        </w:numPr>
        <w:spacing w:line="257" w:lineRule="auto"/>
        <w:ind w:left="357" w:hanging="357"/>
        <w:contextualSpacing w:val="0"/>
      </w:pPr>
      <w:r w:rsidRPr="003C7D25">
        <w:rPr>
          <w:b/>
          <w:bCs/>
        </w:rPr>
        <w:t>Northwest Territories</w:t>
      </w:r>
      <w:r w:rsidRPr="00BA795A">
        <w:t xml:space="preserve"> – Go to </w:t>
      </w:r>
      <w:hyperlink r:id="rId18" w:history="1">
        <w:r w:rsidRPr="00BA795A">
          <w:rPr>
            <w:rStyle w:val="Hyperlink"/>
          </w:rPr>
          <w:t>https://www.ntassembly.ca/members</w:t>
        </w:r>
      </w:hyperlink>
      <w:r w:rsidRPr="00BA795A">
        <w:t xml:space="preserve"> and find the MLA for </w:t>
      </w:r>
      <w:r>
        <w:t>your pharmacy’s district</w:t>
      </w:r>
      <w:r w:rsidRPr="00BA795A">
        <w:t xml:space="preserve">. Click the picture of </w:t>
      </w:r>
      <w:r>
        <w:t>the</w:t>
      </w:r>
      <w:r w:rsidRPr="00BA795A">
        <w:t xml:space="preserve"> MLA for contact information. If you do not know </w:t>
      </w:r>
      <w:r>
        <w:t>the</w:t>
      </w:r>
      <w:r w:rsidRPr="00BA795A">
        <w:t xml:space="preserve"> electoral region, check the map here:  </w:t>
      </w:r>
      <w:hyperlink r:id="rId19" w:history="1">
        <w:r w:rsidRPr="00BA795A">
          <w:rPr>
            <w:rStyle w:val="Hyperlink"/>
          </w:rPr>
          <w:t>https://www.electionsnwt.ca/en/maps</w:t>
        </w:r>
      </w:hyperlink>
    </w:p>
    <w:p w14:paraId="45BEBD4E" w14:textId="77777777" w:rsidR="003C7D25" w:rsidRPr="00BA795A" w:rsidRDefault="003C7D25" w:rsidP="00595E1D">
      <w:pPr>
        <w:pStyle w:val="ListParagraph"/>
        <w:numPr>
          <w:ilvl w:val="0"/>
          <w:numId w:val="7"/>
        </w:numPr>
        <w:spacing w:line="257" w:lineRule="auto"/>
        <w:ind w:left="357" w:hanging="357"/>
        <w:contextualSpacing w:val="0"/>
      </w:pPr>
      <w:r w:rsidRPr="003C7D25">
        <w:rPr>
          <w:b/>
          <w:bCs/>
        </w:rPr>
        <w:t>Nova Scotia</w:t>
      </w:r>
      <w:r w:rsidRPr="00BA795A">
        <w:t xml:space="preserve"> – Go to </w:t>
      </w:r>
      <w:hyperlink r:id="rId20" w:history="1">
        <w:r w:rsidRPr="00BA795A">
          <w:rPr>
            <w:rStyle w:val="Hyperlink"/>
          </w:rPr>
          <w:t>https://nslegislature.ca/members/profiles</w:t>
        </w:r>
      </w:hyperlink>
      <w:r w:rsidRPr="00BA795A">
        <w:t xml:space="preserve"> and search for </w:t>
      </w:r>
      <w:r>
        <w:t>the</w:t>
      </w:r>
      <w:r w:rsidRPr="00BA795A">
        <w:t xml:space="preserve"> electoral district. If you do not know </w:t>
      </w:r>
      <w:r>
        <w:t xml:space="preserve">the </w:t>
      </w:r>
      <w:r w:rsidRPr="00BA795A">
        <w:t xml:space="preserve">electoral district, go to </w:t>
      </w:r>
      <w:hyperlink r:id="rId21" w:history="1">
        <w:r w:rsidRPr="00BA795A">
          <w:rPr>
            <w:rStyle w:val="Hyperlink"/>
          </w:rPr>
          <w:t>https://enstools.electionsnovascotia.ca/edinfo2012/</w:t>
        </w:r>
      </w:hyperlink>
      <w:r w:rsidRPr="00BA795A">
        <w:t xml:space="preserve"> and enter </w:t>
      </w:r>
      <w:r>
        <w:t xml:space="preserve">the </w:t>
      </w:r>
      <w:r w:rsidRPr="00BA795A">
        <w:t>address.</w:t>
      </w:r>
    </w:p>
    <w:p w14:paraId="41714190" w14:textId="77777777" w:rsidR="003C7D25" w:rsidRPr="00BA795A" w:rsidRDefault="003C7D25" w:rsidP="00595E1D">
      <w:pPr>
        <w:pStyle w:val="ListParagraph"/>
        <w:numPr>
          <w:ilvl w:val="0"/>
          <w:numId w:val="7"/>
        </w:numPr>
        <w:spacing w:line="257" w:lineRule="auto"/>
        <w:ind w:left="357" w:hanging="357"/>
        <w:contextualSpacing w:val="0"/>
      </w:pPr>
      <w:r w:rsidRPr="003C7D25">
        <w:rPr>
          <w:b/>
          <w:bCs/>
        </w:rPr>
        <w:t>Nunavut</w:t>
      </w:r>
      <w:r w:rsidRPr="00BA795A">
        <w:t xml:space="preserve"> – Go to </w:t>
      </w:r>
      <w:hyperlink r:id="rId22" w:history="1">
        <w:r w:rsidRPr="00BA795A">
          <w:rPr>
            <w:rStyle w:val="Hyperlink"/>
          </w:rPr>
          <w:t>https://assembly.nu.ca/members/mla</w:t>
        </w:r>
      </w:hyperlink>
      <w:r w:rsidRPr="00BA795A">
        <w:t xml:space="preserve"> and find </w:t>
      </w:r>
      <w:r>
        <w:t xml:space="preserve">your pharmacy’s </w:t>
      </w:r>
      <w:r w:rsidRPr="00BA795A">
        <w:t xml:space="preserve">constituency. Click the picture of the MLA for their contact information. If you do not know </w:t>
      </w:r>
      <w:r>
        <w:t xml:space="preserve">the </w:t>
      </w:r>
      <w:r w:rsidRPr="00BA795A">
        <w:t xml:space="preserve"> constituency, click the map button at the top of the page.</w:t>
      </w:r>
    </w:p>
    <w:p w14:paraId="30ECFE31" w14:textId="77777777" w:rsidR="003C7D25" w:rsidRPr="00BA795A" w:rsidRDefault="003C7D25" w:rsidP="00595E1D">
      <w:pPr>
        <w:pStyle w:val="ListParagraph"/>
        <w:numPr>
          <w:ilvl w:val="0"/>
          <w:numId w:val="7"/>
        </w:numPr>
        <w:spacing w:line="257" w:lineRule="auto"/>
        <w:ind w:left="357" w:hanging="357"/>
        <w:contextualSpacing w:val="0"/>
      </w:pPr>
      <w:r w:rsidRPr="003C7D25">
        <w:rPr>
          <w:b/>
          <w:bCs/>
        </w:rPr>
        <w:t>Ontario</w:t>
      </w:r>
      <w:r w:rsidRPr="00BA795A">
        <w:t xml:space="preserve"> – Go to </w:t>
      </w:r>
      <w:hyperlink r:id="rId23" w:history="1">
        <w:r w:rsidRPr="00BA795A">
          <w:rPr>
            <w:rStyle w:val="Hyperlink"/>
          </w:rPr>
          <w:t>https://voterinformationservice.elections.on.ca/en/election/search?mode=postalCode</w:t>
        </w:r>
      </w:hyperlink>
      <w:r w:rsidRPr="00BA795A">
        <w:t xml:space="preserve"> and enter </w:t>
      </w:r>
      <w:r>
        <w:t>the</w:t>
      </w:r>
      <w:r w:rsidRPr="00BA795A">
        <w:t xml:space="preserve"> postal code. Click on the name of </w:t>
      </w:r>
      <w:r>
        <w:t xml:space="preserve">the </w:t>
      </w:r>
      <w:r w:rsidRPr="00BA795A">
        <w:t>MPP for their contact information.</w:t>
      </w:r>
    </w:p>
    <w:p w14:paraId="0EE05F37" w14:textId="77777777" w:rsidR="003C7D25" w:rsidRPr="00BA795A" w:rsidRDefault="003C7D25" w:rsidP="00595E1D">
      <w:pPr>
        <w:pStyle w:val="ListParagraph"/>
        <w:numPr>
          <w:ilvl w:val="0"/>
          <w:numId w:val="7"/>
        </w:numPr>
        <w:spacing w:line="257" w:lineRule="auto"/>
        <w:ind w:left="357" w:hanging="357"/>
        <w:contextualSpacing w:val="0"/>
      </w:pPr>
      <w:r w:rsidRPr="003C7D25">
        <w:rPr>
          <w:b/>
          <w:bCs/>
        </w:rPr>
        <w:lastRenderedPageBreak/>
        <w:t>Prince Edward Island</w:t>
      </w:r>
      <w:r w:rsidRPr="00BA795A">
        <w:t xml:space="preserve"> – Go to </w:t>
      </w:r>
      <w:hyperlink r:id="rId24" w:history="1">
        <w:r w:rsidRPr="00BA795A">
          <w:rPr>
            <w:rStyle w:val="Hyperlink"/>
          </w:rPr>
          <w:t>https://www.assembly.pe.ca/members</w:t>
        </w:r>
      </w:hyperlink>
      <w:r w:rsidRPr="00BA795A">
        <w:t xml:space="preserve"> and enter your </w:t>
      </w:r>
      <w:r>
        <w:t xml:space="preserve">pharmacy’s </w:t>
      </w:r>
      <w:r w:rsidRPr="00BA795A">
        <w:t xml:space="preserve">constituency into the search bar. Click on your MLA to view their information. If you do not know </w:t>
      </w:r>
      <w:r>
        <w:t xml:space="preserve">the </w:t>
      </w:r>
      <w:r w:rsidRPr="00BA795A">
        <w:t xml:space="preserve"> constituency, go to </w:t>
      </w:r>
      <w:hyperlink r:id="rId25" w:history="1">
        <w:r w:rsidRPr="00BA795A">
          <w:rPr>
            <w:rStyle w:val="Hyperlink"/>
          </w:rPr>
          <w:t>http://www.gov.pe.ca/civicaddress/locator/index.php3?selection=quick</w:t>
        </w:r>
      </w:hyperlink>
      <w:r w:rsidRPr="00BA795A">
        <w:t xml:space="preserve"> and enter </w:t>
      </w:r>
      <w:r>
        <w:t>the</w:t>
      </w:r>
      <w:r w:rsidRPr="00BA795A">
        <w:t xml:space="preserve"> address.</w:t>
      </w:r>
    </w:p>
    <w:p w14:paraId="50B18A69" w14:textId="3F1E1BF1" w:rsidR="003C7D25" w:rsidRPr="00BA795A" w:rsidRDefault="003C7D25" w:rsidP="00595E1D">
      <w:pPr>
        <w:pStyle w:val="ListParagraph"/>
        <w:numPr>
          <w:ilvl w:val="0"/>
          <w:numId w:val="7"/>
        </w:numPr>
        <w:spacing w:line="257" w:lineRule="auto"/>
        <w:ind w:left="357" w:hanging="357"/>
        <w:contextualSpacing w:val="0"/>
      </w:pPr>
      <w:r w:rsidRPr="003C7D25">
        <w:rPr>
          <w:b/>
          <w:bCs/>
        </w:rPr>
        <w:t>Quebec</w:t>
      </w:r>
      <w:r w:rsidRPr="00BA795A">
        <w:t xml:space="preserve"> – Go to </w:t>
      </w:r>
      <w:hyperlink r:id="rId26" w:history="1">
        <w:r w:rsidRPr="00BA795A">
          <w:rPr>
            <w:rStyle w:val="Hyperlink"/>
          </w:rPr>
          <w:t>http://www.assnat.qc.ca/en/deputes/index.html</w:t>
        </w:r>
      </w:hyperlink>
      <w:r w:rsidRPr="00BA795A">
        <w:t xml:space="preserve"> and use the advanced search to enter </w:t>
      </w:r>
      <w:r>
        <w:t>the</w:t>
      </w:r>
      <w:r w:rsidRPr="00BA795A">
        <w:t xml:space="preserve"> electoral division. Click the name of </w:t>
      </w:r>
      <w:r>
        <w:t>the</w:t>
      </w:r>
      <w:r w:rsidRPr="00BA795A">
        <w:t xml:space="preserve"> MNA and select the contact tab. If you do not know </w:t>
      </w:r>
      <w:r>
        <w:t>the</w:t>
      </w:r>
      <w:r w:rsidRPr="00BA795A">
        <w:t xml:space="preserve"> electoral division, go to </w:t>
      </w:r>
      <w:hyperlink r:id="rId27" w:anchor="infoCirc" w:history="1">
        <w:r w:rsidRPr="00BA795A">
          <w:rPr>
            <w:rStyle w:val="Hyperlink"/>
          </w:rPr>
          <w:t>https://www.electionsquebec.qc.ca/provinciales/en/informed.php#infoCirc</w:t>
        </w:r>
      </w:hyperlink>
      <w:r w:rsidRPr="00BA795A">
        <w:t xml:space="preserve"> and enter </w:t>
      </w:r>
      <w:r>
        <w:t>the</w:t>
      </w:r>
      <w:r w:rsidRPr="00BA795A">
        <w:t xml:space="preserve"> postal code</w:t>
      </w:r>
      <w:r>
        <w:t>.</w:t>
      </w:r>
      <w:r w:rsidR="00A354A2">
        <w:t xml:space="preserve"> </w:t>
      </w:r>
      <w:r w:rsidR="00E1402A" w:rsidRPr="00A13C0A">
        <w:rPr>
          <w:color w:val="EE0000"/>
        </w:rPr>
        <w:t>(Note: QC is heading into a provincial election and many MNAs may change. Consider reaching out after the election to invite your provincial official to visit your pharmacy.)</w:t>
      </w:r>
    </w:p>
    <w:p w14:paraId="4617B849" w14:textId="77777777" w:rsidR="003C7D25" w:rsidRPr="00BA795A" w:rsidRDefault="003C7D25" w:rsidP="00595E1D">
      <w:pPr>
        <w:pStyle w:val="ListParagraph"/>
        <w:numPr>
          <w:ilvl w:val="0"/>
          <w:numId w:val="7"/>
        </w:numPr>
        <w:spacing w:line="257" w:lineRule="auto"/>
        <w:ind w:left="357" w:hanging="357"/>
        <w:contextualSpacing w:val="0"/>
      </w:pPr>
      <w:r w:rsidRPr="003C7D25">
        <w:rPr>
          <w:b/>
          <w:bCs/>
        </w:rPr>
        <w:t>Saskatchewan</w:t>
      </w:r>
      <w:r w:rsidRPr="00BA795A">
        <w:t xml:space="preserve"> – Go to </w:t>
      </w:r>
      <w:hyperlink r:id="rId28" w:history="1">
        <w:r w:rsidRPr="00BA795A">
          <w:rPr>
            <w:rStyle w:val="Hyperlink"/>
          </w:rPr>
          <w:t>https://www.elections.sk.ca/voters/gis/</w:t>
        </w:r>
      </w:hyperlink>
      <w:r w:rsidRPr="00BA795A">
        <w:t xml:space="preserve"> and enter </w:t>
      </w:r>
      <w:r>
        <w:t xml:space="preserve">the </w:t>
      </w:r>
      <w:r w:rsidRPr="00BA795A">
        <w:t xml:space="preserve">street address or select a point on the map. Click the link to </w:t>
      </w:r>
      <w:r>
        <w:t>the</w:t>
      </w:r>
      <w:r w:rsidRPr="00BA795A">
        <w:t xml:space="preserve"> MLA’s information below their name.</w:t>
      </w:r>
    </w:p>
    <w:p w14:paraId="17058FB4" w14:textId="77777777" w:rsidR="003C7D25" w:rsidRPr="00BA795A" w:rsidRDefault="003C7D25" w:rsidP="00595E1D">
      <w:pPr>
        <w:pStyle w:val="ListParagraph"/>
        <w:numPr>
          <w:ilvl w:val="0"/>
          <w:numId w:val="7"/>
        </w:numPr>
        <w:spacing w:line="257" w:lineRule="auto"/>
        <w:ind w:left="357" w:hanging="357"/>
        <w:contextualSpacing w:val="0"/>
      </w:pPr>
      <w:r w:rsidRPr="003C7D25">
        <w:rPr>
          <w:b/>
          <w:bCs/>
        </w:rPr>
        <w:t>Yukon</w:t>
      </w:r>
      <w:r w:rsidRPr="00BA795A">
        <w:t xml:space="preserve"> – Go to </w:t>
      </w:r>
      <w:hyperlink r:id="rId29" w:history="1">
        <w:r w:rsidRPr="00BA795A">
          <w:rPr>
            <w:rStyle w:val="Hyperlink"/>
          </w:rPr>
          <w:t>https://yukonassembly.ca/mlas</w:t>
        </w:r>
      </w:hyperlink>
      <w:r w:rsidRPr="00BA795A">
        <w:t xml:space="preserve"> and search for your</w:t>
      </w:r>
      <w:r>
        <w:t xml:space="preserve"> pharmacy’s</w:t>
      </w:r>
      <w:r w:rsidRPr="00BA795A">
        <w:t xml:space="preserve"> electoral district. Click </w:t>
      </w:r>
      <w:r>
        <w:t>the</w:t>
      </w:r>
      <w:r w:rsidRPr="00BA795A">
        <w:t xml:space="preserve"> MLA to see their contact information. If you do not know </w:t>
      </w:r>
      <w:r>
        <w:t>the</w:t>
      </w:r>
      <w:r w:rsidRPr="00BA795A">
        <w:t xml:space="preserve"> electoral district, go to </w:t>
      </w:r>
      <w:hyperlink r:id="rId30" w:history="1">
        <w:r w:rsidRPr="00BA795A">
          <w:rPr>
            <w:rStyle w:val="Hyperlink"/>
          </w:rPr>
          <w:t>https://electionsyukon.ca/en/content/electoral-district-maps</w:t>
        </w:r>
      </w:hyperlink>
      <w:r w:rsidRPr="00BA795A">
        <w:t xml:space="preserve"> and find </w:t>
      </w:r>
      <w:r>
        <w:t>the</w:t>
      </w:r>
      <w:r w:rsidRPr="00BA795A">
        <w:t xml:space="preserve"> address on one of the maps.</w:t>
      </w:r>
    </w:p>
    <w:p w14:paraId="5A2CEF17" w14:textId="77777777" w:rsidR="001E624A" w:rsidRDefault="001E624A" w:rsidP="001E624A">
      <w:pPr>
        <w:ind w:left="720"/>
        <w:rPr>
          <w:szCs w:val="22"/>
        </w:rPr>
      </w:pPr>
    </w:p>
    <w:p w14:paraId="6D2DD511" w14:textId="77777777" w:rsidR="00D84E1A" w:rsidRPr="00FD7FF8" w:rsidRDefault="001E624A" w:rsidP="00D84E1A">
      <w:pPr>
        <w:jc w:val="center"/>
        <w:rPr>
          <w:b/>
          <w:bCs/>
          <w:color w:val="1A5919" w:themeColor="accent3" w:themeShade="80"/>
          <w:szCs w:val="22"/>
        </w:rPr>
      </w:pPr>
      <w:r w:rsidRPr="00FD7FF8">
        <w:rPr>
          <w:b/>
          <w:bCs/>
          <w:color w:val="1A5919" w:themeColor="accent3" w:themeShade="80"/>
          <w:szCs w:val="22"/>
        </w:rPr>
        <w:t>***IMPORTANT***</w:t>
      </w:r>
    </w:p>
    <w:p w14:paraId="785C447D" w14:textId="3C87FC7A" w:rsidR="00A35981" w:rsidRPr="00FD7FF8" w:rsidRDefault="00B27B63" w:rsidP="00010A63">
      <w:pPr>
        <w:jc w:val="center"/>
        <w:rPr>
          <w:color w:val="1A5919" w:themeColor="accent3" w:themeShade="80"/>
        </w:rPr>
      </w:pPr>
      <w:r>
        <w:rPr>
          <w:b/>
          <w:bCs/>
          <w:color w:val="1A5919" w:themeColor="accent3" w:themeShade="80"/>
          <w:szCs w:val="22"/>
        </w:rPr>
        <w:t>Before reaching out, check to see if</w:t>
      </w:r>
      <w:r w:rsidR="001E624A" w:rsidRPr="00FD7FF8">
        <w:rPr>
          <w:b/>
          <w:bCs/>
          <w:color w:val="1A5919" w:themeColor="accent3" w:themeShade="80"/>
          <w:szCs w:val="22"/>
        </w:rPr>
        <w:t xml:space="preserve"> </w:t>
      </w:r>
      <w:r w:rsidR="001E624A" w:rsidRPr="00FD7FF8">
        <w:rPr>
          <w:b/>
          <w:bCs/>
          <w:color w:val="1A5919" w:themeColor="accent3" w:themeShade="80"/>
          <w:szCs w:val="22"/>
          <w:u w:val="single"/>
        </w:rPr>
        <w:t>your pharmacy’s</w:t>
      </w:r>
      <w:r w:rsidR="001E624A" w:rsidRPr="00FD7FF8">
        <w:rPr>
          <w:b/>
          <w:bCs/>
          <w:color w:val="1A5919" w:themeColor="accent3" w:themeShade="80"/>
          <w:szCs w:val="22"/>
        </w:rPr>
        <w:t xml:space="preserve"> </w:t>
      </w:r>
      <w:r w:rsidR="00F146DD">
        <w:rPr>
          <w:b/>
          <w:bCs/>
          <w:color w:val="1A5919" w:themeColor="accent3" w:themeShade="80"/>
          <w:szCs w:val="22"/>
        </w:rPr>
        <w:t>riding is one our list of “</w:t>
      </w:r>
      <w:hyperlink r:id="rId31" w:history="1">
        <w:r w:rsidR="00F146DD" w:rsidRPr="00084A9B">
          <w:rPr>
            <w:rStyle w:val="Hyperlink"/>
            <w:b/>
            <w:bCs/>
            <w:color w:val="41A4D6" w:themeColor="background2" w:themeShade="BF"/>
            <w:szCs w:val="22"/>
          </w:rPr>
          <w:t>Key Ridings of Interest</w:t>
        </w:r>
      </w:hyperlink>
      <w:r w:rsidR="00F146DD">
        <w:rPr>
          <w:b/>
          <w:bCs/>
          <w:color w:val="1A5919" w:themeColor="accent3" w:themeShade="80"/>
          <w:szCs w:val="22"/>
        </w:rPr>
        <w:t>”</w:t>
      </w:r>
      <w:r w:rsidR="0072139B">
        <w:rPr>
          <w:b/>
          <w:bCs/>
          <w:color w:val="1A5919" w:themeColor="accent3" w:themeShade="80"/>
          <w:szCs w:val="22"/>
        </w:rPr>
        <w:t xml:space="preserve">. If so, please contact </w:t>
      </w:r>
      <w:hyperlink r:id="rId32" w:history="1">
        <w:r w:rsidR="00924169" w:rsidRPr="00084A9B">
          <w:rPr>
            <w:rStyle w:val="Hyperlink"/>
            <w:b/>
            <w:bCs/>
            <w:color w:val="41A4D6" w:themeColor="background2" w:themeShade="BF"/>
            <w:szCs w:val="22"/>
          </w:rPr>
          <w:t>hmohr@neighbourhoodpharmacies.ca</w:t>
        </w:r>
      </w:hyperlink>
      <w:r w:rsidR="00924169" w:rsidRPr="00FD7FF8">
        <w:rPr>
          <w:b/>
          <w:bCs/>
          <w:color w:val="1A5919" w:themeColor="accent3" w:themeShade="80"/>
          <w:szCs w:val="22"/>
        </w:rPr>
        <w:t xml:space="preserve"> </w:t>
      </w:r>
      <w:r w:rsidR="001E624A" w:rsidRPr="00FD7FF8">
        <w:rPr>
          <w:b/>
          <w:bCs/>
          <w:color w:val="1A5919" w:themeColor="accent3" w:themeShade="80"/>
          <w:szCs w:val="22"/>
        </w:rPr>
        <w:t>before proceeding any further</w:t>
      </w:r>
      <w:r w:rsidR="0072139B">
        <w:rPr>
          <w:b/>
          <w:bCs/>
          <w:color w:val="1A5919" w:themeColor="accent3" w:themeShade="80"/>
          <w:szCs w:val="22"/>
        </w:rPr>
        <w:t xml:space="preserve">. </w:t>
      </w:r>
      <w:r w:rsidR="009A5926" w:rsidRPr="00FD7FF8">
        <w:rPr>
          <w:b/>
          <w:bCs/>
          <w:color w:val="1A5919" w:themeColor="accent3" w:themeShade="80"/>
        </w:rPr>
        <w:t>You can</w:t>
      </w:r>
      <w:r w:rsidR="009A5926">
        <w:rPr>
          <w:b/>
          <w:bCs/>
          <w:color w:val="1A5919" w:themeColor="accent3" w:themeShade="80"/>
        </w:rPr>
        <w:t xml:space="preserve"> also download this list </w:t>
      </w:r>
      <w:r w:rsidR="009A5926" w:rsidRPr="00FD7FF8">
        <w:rPr>
          <w:b/>
          <w:bCs/>
          <w:color w:val="1A5919" w:themeColor="accent3" w:themeShade="80"/>
        </w:rPr>
        <w:t>from our</w:t>
      </w:r>
      <w:r w:rsidR="009A5926">
        <w:rPr>
          <w:b/>
          <w:bCs/>
          <w:color w:val="1A5919" w:themeColor="accent3" w:themeShade="80"/>
        </w:rPr>
        <w:t xml:space="preserve"> </w:t>
      </w:r>
      <w:hyperlink r:id="rId33" w:history="1">
        <w:r w:rsidR="009A5926" w:rsidRPr="009A5926">
          <w:rPr>
            <w:rStyle w:val="Hyperlink"/>
            <w:b/>
            <w:bCs/>
            <w:color w:val="00506F" w:themeColor="hyperlink" w:themeShade="80"/>
          </w:rPr>
          <w:t>#PharmaciesPowerEconomies campaign toolkit</w:t>
        </w:r>
      </w:hyperlink>
      <w:r w:rsidR="009A5926">
        <w:rPr>
          <w:b/>
          <w:bCs/>
          <w:color w:val="1A5919" w:themeColor="accent3" w:themeShade="80"/>
        </w:rPr>
        <w:t xml:space="preserve"> </w:t>
      </w:r>
      <w:r w:rsidR="009A5926" w:rsidRPr="00FD7FF8">
        <w:rPr>
          <w:b/>
          <w:bCs/>
          <w:color w:val="1A5919" w:themeColor="accent3" w:themeShade="80"/>
        </w:rPr>
        <w:t>(</w:t>
      </w:r>
      <w:r w:rsidR="009A5926">
        <w:rPr>
          <w:b/>
          <w:bCs/>
          <w:color w:val="1A5919" w:themeColor="accent3" w:themeShade="80"/>
        </w:rPr>
        <w:t xml:space="preserve">select the folder called </w:t>
      </w:r>
      <w:r w:rsidR="009A5926" w:rsidRPr="00FD7FF8">
        <w:rPr>
          <w:b/>
          <w:bCs/>
          <w:color w:val="1A5919" w:themeColor="accent3" w:themeShade="80"/>
        </w:rPr>
        <w:t>“</w:t>
      </w:r>
      <w:r w:rsidR="009A5926">
        <w:rPr>
          <w:b/>
          <w:bCs/>
          <w:color w:val="1A5919" w:themeColor="accent3" w:themeShade="80"/>
        </w:rPr>
        <w:t>Elected Official Outreach</w:t>
      </w:r>
      <w:r w:rsidR="009A5926" w:rsidRPr="00FD7FF8">
        <w:rPr>
          <w:b/>
          <w:bCs/>
          <w:color w:val="1A5919" w:themeColor="accent3" w:themeShade="80"/>
        </w:rPr>
        <w:t>”)</w:t>
      </w:r>
    </w:p>
    <w:p w14:paraId="6E38B09A" w14:textId="77777777" w:rsidR="00D53BB5" w:rsidRPr="00DD7104" w:rsidRDefault="00D53BB5" w:rsidP="00D53BB5">
      <w:pPr>
        <w:rPr>
          <w:b/>
          <w:bCs/>
          <w:color w:val="EE0000"/>
          <w:szCs w:val="22"/>
        </w:rPr>
      </w:pPr>
    </w:p>
    <w:p w14:paraId="284FD853" w14:textId="53994E6C" w:rsidR="001E624A" w:rsidRPr="001E624A" w:rsidRDefault="001E624A" w:rsidP="001E624A">
      <w:pPr>
        <w:rPr>
          <w:szCs w:val="22"/>
        </w:rPr>
      </w:pPr>
      <w:r>
        <w:rPr>
          <w:szCs w:val="22"/>
        </w:rPr>
        <w:t xml:space="preserve">We have customized messaging for these individuals </w:t>
      </w:r>
      <w:proofErr w:type="gramStart"/>
      <w:r>
        <w:rPr>
          <w:szCs w:val="22"/>
        </w:rPr>
        <w:t>in particular that</w:t>
      </w:r>
      <w:proofErr w:type="gramEnd"/>
      <w:r>
        <w:rPr>
          <w:szCs w:val="22"/>
        </w:rPr>
        <w:t xml:space="preserve"> relates to their specific partisan interests and portfolios and securing a site visit or future </w:t>
      </w:r>
      <w:proofErr w:type="gramStart"/>
      <w:r>
        <w:rPr>
          <w:szCs w:val="22"/>
        </w:rPr>
        <w:t>meeting</w:t>
      </w:r>
      <w:proofErr w:type="gramEnd"/>
      <w:r>
        <w:rPr>
          <w:szCs w:val="22"/>
        </w:rPr>
        <w:t xml:space="preserve"> with any of these individuals would be a great asset. Neighbourhood Pharmacies would be pleased to send one of our leadership </w:t>
      </w:r>
      <w:proofErr w:type="gramStart"/>
      <w:r>
        <w:rPr>
          <w:szCs w:val="22"/>
        </w:rPr>
        <w:t>team</w:t>
      </w:r>
      <w:proofErr w:type="gramEnd"/>
      <w:r>
        <w:rPr>
          <w:szCs w:val="22"/>
        </w:rPr>
        <w:t xml:space="preserve"> to any potential visits or meetings</w:t>
      </w:r>
      <w:r w:rsidR="007963B6">
        <w:rPr>
          <w:szCs w:val="22"/>
        </w:rPr>
        <w:t xml:space="preserve"> with these individuals.</w:t>
      </w:r>
    </w:p>
    <w:p w14:paraId="7A80BBFE" w14:textId="77777777" w:rsidR="001E624A" w:rsidRPr="001E624A" w:rsidRDefault="001E624A" w:rsidP="000F589C">
      <w:pPr>
        <w:rPr>
          <w:rFonts w:ascii="Arial" w:hAnsi="Arial" w:cs="Arial"/>
          <w:b/>
          <w:bCs/>
          <w:szCs w:val="22"/>
          <w:lang w:val="en-CA"/>
        </w:rPr>
      </w:pPr>
    </w:p>
    <w:p w14:paraId="37BBA3DA" w14:textId="77777777" w:rsidR="00D37C41" w:rsidRDefault="006D6127" w:rsidP="000F589C">
      <w:pPr>
        <w:rPr>
          <w:b/>
          <w:bCs/>
          <w:szCs w:val="22"/>
        </w:rPr>
      </w:pPr>
      <w:r>
        <w:rPr>
          <w:rFonts w:ascii="Arial" w:hAnsi="Arial" w:cs="Arial"/>
          <w:b/>
          <w:bCs/>
          <w:szCs w:val="22"/>
          <w:lang w:val="en-CA"/>
        </w:rPr>
        <w:t>b</w:t>
      </w:r>
      <w:r w:rsidR="001E624A" w:rsidRPr="001E624A">
        <w:rPr>
          <w:rFonts w:ascii="Arial" w:hAnsi="Arial" w:cs="Arial"/>
          <w:b/>
          <w:bCs/>
          <w:szCs w:val="22"/>
          <w:lang w:val="en-CA"/>
        </w:rPr>
        <w:t xml:space="preserve">) </w:t>
      </w:r>
      <w:r w:rsidR="001E624A" w:rsidRPr="001E624A">
        <w:rPr>
          <w:b/>
          <w:bCs/>
          <w:szCs w:val="22"/>
        </w:rPr>
        <w:t xml:space="preserve">Reach out to your pharmacy’s elected official with the following invitation. </w:t>
      </w:r>
    </w:p>
    <w:p w14:paraId="221F4108" w14:textId="77777777" w:rsidR="00D37C41" w:rsidRDefault="00D37C41" w:rsidP="000F589C">
      <w:pPr>
        <w:rPr>
          <w:b/>
          <w:bCs/>
          <w:szCs w:val="22"/>
        </w:rPr>
      </w:pPr>
    </w:p>
    <w:p w14:paraId="57EFB879" w14:textId="3489B631" w:rsidR="001E624A" w:rsidRPr="001E624A" w:rsidRDefault="00D37C41" w:rsidP="000F589C">
      <w:pPr>
        <w:rPr>
          <w:rFonts w:ascii="Arial" w:hAnsi="Arial" w:cs="Arial"/>
          <w:b/>
          <w:bCs/>
          <w:szCs w:val="22"/>
          <w:lang w:val="en-CA"/>
        </w:rPr>
      </w:pPr>
      <w:r>
        <w:t>Note: invitations will be better received if they are localized and show your involvement in the local community. Official’s offices will pay more attention to invitations crafted by their local pharmacies – please feel free to customize as you see fit</w:t>
      </w:r>
      <w:r>
        <w:rPr>
          <w:b/>
          <w:bCs/>
          <w:szCs w:val="22"/>
        </w:rPr>
        <w:t>.</w:t>
      </w:r>
    </w:p>
    <w:p w14:paraId="75962903" w14:textId="77777777" w:rsidR="001E624A" w:rsidRPr="001E624A" w:rsidRDefault="001E624A" w:rsidP="000F589C">
      <w:pPr>
        <w:rPr>
          <w:rFonts w:ascii="Arial" w:hAnsi="Arial" w:cs="Arial"/>
          <w:b/>
          <w:bCs/>
          <w:szCs w:val="22"/>
          <w:lang w:val="en-CA"/>
        </w:rPr>
      </w:pPr>
    </w:p>
    <w:p w14:paraId="2F512D9B" w14:textId="77777777" w:rsidR="001E624A" w:rsidRDefault="001E624A" w:rsidP="001E624A">
      <w:pPr>
        <w:ind w:left="720"/>
      </w:pPr>
      <w:r w:rsidRPr="003D22CD">
        <w:t>Dear [MPP/MLA/MP Name],</w:t>
      </w:r>
    </w:p>
    <w:p w14:paraId="0218D835" w14:textId="77777777" w:rsidR="001E624A" w:rsidRPr="003D22CD" w:rsidRDefault="001E624A" w:rsidP="001E624A">
      <w:pPr>
        <w:ind w:left="720"/>
      </w:pPr>
    </w:p>
    <w:p w14:paraId="39E5B3E5" w14:textId="585B37AC" w:rsidR="00D124EF" w:rsidRDefault="00022573" w:rsidP="00D124EF">
      <w:pPr>
        <w:ind w:left="720"/>
        <w:rPr>
          <w:i/>
          <w:iCs/>
        </w:rPr>
      </w:pPr>
      <w:r>
        <w:rPr>
          <w:i/>
          <w:iCs/>
        </w:rPr>
        <w:t>[</w:t>
      </w:r>
      <w:r w:rsidR="001E624A" w:rsidRPr="00D124EF">
        <w:rPr>
          <w:i/>
          <w:iCs/>
          <w:highlight w:val="yellow"/>
        </w:rPr>
        <w:t>If appropriate, begin with:</w:t>
      </w:r>
      <w:r w:rsidR="001E624A" w:rsidRPr="0036598A">
        <w:rPr>
          <w:i/>
          <w:iCs/>
        </w:rPr>
        <w:t xml:space="preserve"> Today, we're celebrating </w:t>
      </w:r>
      <w:r w:rsidR="001E624A" w:rsidRPr="0036598A">
        <w:rPr>
          <w:b/>
          <w:bCs/>
          <w:i/>
          <w:iCs/>
        </w:rPr>
        <w:t>Independent Pharmacy Day</w:t>
      </w:r>
      <w:r w:rsidR="00D124EF" w:rsidRPr="00D124EF">
        <w:rPr>
          <w:b/>
          <w:bCs/>
          <w:i/>
          <w:iCs/>
        </w:rPr>
        <w:t xml:space="preserve"> </w:t>
      </w:r>
      <w:r w:rsidR="00D124EF">
        <w:rPr>
          <w:b/>
          <w:bCs/>
          <w:i/>
          <w:iCs/>
        </w:rPr>
        <w:t>through the launch of our new campaign #PharmaciesPowerEconomies.</w:t>
      </w:r>
      <w:r w:rsidR="003A2DE2">
        <w:rPr>
          <w:i/>
          <w:iCs/>
        </w:rPr>
        <w:t xml:space="preserve"> </w:t>
      </w:r>
      <w:r w:rsidR="00441153">
        <w:rPr>
          <w:i/>
          <w:iCs/>
        </w:rPr>
        <w:t>More than</w:t>
      </w:r>
      <w:r w:rsidR="00D124EF" w:rsidRPr="0036598A">
        <w:rPr>
          <w:i/>
          <w:iCs/>
        </w:rPr>
        <w:t xml:space="preserve"> </w:t>
      </w:r>
      <w:r w:rsidR="00D124EF" w:rsidRPr="0036598A">
        <w:rPr>
          <w:b/>
          <w:bCs/>
          <w:i/>
          <w:iCs/>
        </w:rPr>
        <w:t>6</w:t>
      </w:r>
      <w:r w:rsidR="00441153">
        <w:rPr>
          <w:b/>
          <w:bCs/>
          <w:i/>
          <w:iCs/>
        </w:rPr>
        <w:t>4</w:t>
      </w:r>
      <w:r w:rsidR="00D124EF" w:rsidRPr="0036598A">
        <w:rPr>
          <w:b/>
          <w:bCs/>
          <w:i/>
          <w:iCs/>
        </w:rPr>
        <w:t>% of Canada's pharmacies are independently owned small businesses</w:t>
      </w:r>
      <w:r w:rsidR="00D124EF" w:rsidRPr="0036598A">
        <w:rPr>
          <w:i/>
          <w:iCs/>
        </w:rPr>
        <w:t>, serving patients while creating local jobs, generating economic activity, and contributing to thriving communities.</w:t>
      </w:r>
      <w:r>
        <w:rPr>
          <w:i/>
          <w:iCs/>
        </w:rPr>
        <w:t>]</w:t>
      </w:r>
    </w:p>
    <w:p w14:paraId="707E8BAA" w14:textId="77777777" w:rsidR="003A2DE2" w:rsidRDefault="003A2DE2" w:rsidP="00D124EF">
      <w:pPr>
        <w:ind w:left="720"/>
        <w:rPr>
          <w:i/>
          <w:iCs/>
        </w:rPr>
      </w:pPr>
    </w:p>
    <w:p w14:paraId="4D7E8075" w14:textId="1A73BFE6" w:rsidR="003A2DE2" w:rsidRDefault="003A2DE2" w:rsidP="003A2DE2">
      <w:pPr>
        <w:ind w:left="720"/>
        <w:rPr>
          <w:b/>
          <w:bCs/>
        </w:rPr>
      </w:pPr>
      <w:r w:rsidRPr="003D22CD">
        <w:t>While most people recog</w:t>
      </w:r>
      <w:r w:rsidRPr="005F0EDD">
        <w:t xml:space="preserve">nize pharmacies as essential healthcare providers, </w:t>
      </w:r>
      <w:hyperlink r:id="rId34" w:history="1">
        <w:r w:rsidRPr="005F0EDD">
          <w:rPr>
            <w:rStyle w:val="Hyperlink"/>
          </w:rPr>
          <w:t>new economic research</w:t>
        </w:r>
      </w:hyperlink>
      <w:r w:rsidRPr="005F0EDD">
        <w:t xml:space="preserve"> shows they are also significant contributors to Canada's economy</w:t>
      </w:r>
      <w:r w:rsidR="009C1BB6">
        <w:t xml:space="preserve"> </w:t>
      </w:r>
      <w:r w:rsidR="009C1BB6">
        <w:lastRenderedPageBreak/>
        <w:t xml:space="preserve">supporting </w:t>
      </w:r>
      <w:r w:rsidR="00335FF4">
        <w:t xml:space="preserve">jobs, infrastructure and </w:t>
      </w:r>
      <w:r w:rsidR="006019DC">
        <w:t xml:space="preserve">creating growth in communities across the </w:t>
      </w:r>
      <w:proofErr w:type="gramStart"/>
      <w:r w:rsidR="006019DC">
        <w:t>country.</w:t>
      </w:r>
      <w:r w:rsidRPr="005F0EDD">
        <w:t>.</w:t>
      </w:r>
      <w:proofErr w:type="gramEnd"/>
      <w:r w:rsidRPr="005F0EDD">
        <w:t xml:space="preserve"> </w:t>
      </w:r>
      <w:r w:rsidR="006B3975">
        <w:rPr>
          <w:b/>
          <w:bCs/>
        </w:rPr>
        <w:t>Canada</w:t>
      </w:r>
      <w:r w:rsidRPr="005F0EDD">
        <w:rPr>
          <w:b/>
          <w:bCs/>
        </w:rPr>
        <w:t>’s pharmacies contribute more than $</w:t>
      </w:r>
      <w:r w:rsidR="001C0300">
        <w:rPr>
          <w:b/>
          <w:bCs/>
        </w:rPr>
        <w:t xml:space="preserve">22.9 </w:t>
      </w:r>
      <w:r>
        <w:rPr>
          <w:b/>
          <w:bCs/>
        </w:rPr>
        <w:t>billion</w:t>
      </w:r>
      <w:r w:rsidRPr="005F0EDD">
        <w:rPr>
          <w:b/>
          <w:bCs/>
        </w:rPr>
        <w:t xml:space="preserve"> to GDP, support over </w:t>
      </w:r>
      <w:r w:rsidR="00EF2EF1">
        <w:rPr>
          <w:b/>
          <w:bCs/>
        </w:rPr>
        <w:t>273,000</w:t>
      </w:r>
      <w:r w:rsidRPr="005F0EDD">
        <w:rPr>
          <w:b/>
          <w:bCs/>
        </w:rPr>
        <w:t xml:space="preserve"> jobs, and generate more than $</w:t>
      </w:r>
      <w:r w:rsidR="00903A14">
        <w:rPr>
          <w:b/>
          <w:bCs/>
        </w:rPr>
        <w:t xml:space="preserve">6.3 </w:t>
      </w:r>
      <w:r>
        <w:rPr>
          <w:b/>
          <w:bCs/>
        </w:rPr>
        <w:t>b</w:t>
      </w:r>
      <w:r w:rsidRPr="005F0EDD">
        <w:rPr>
          <w:b/>
          <w:bCs/>
        </w:rPr>
        <w:t>illion in revenues for all levels of government.</w:t>
      </w:r>
      <w:r w:rsidR="00AD57CB">
        <w:rPr>
          <w:b/>
          <w:bCs/>
        </w:rPr>
        <w:t xml:space="preserve"> </w:t>
      </w:r>
      <w:r w:rsidR="00022573">
        <w:rPr>
          <w:i/>
          <w:iCs/>
          <w:highlight w:val="yellow"/>
        </w:rPr>
        <w:t>[</w:t>
      </w:r>
      <w:r w:rsidR="00AD57CB" w:rsidRPr="00595E1D">
        <w:rPr>
          <w:i/>
          <w:iCs/>
          <w:highlight w:val="yellow"/>
        </w:rPr>
        <w:t>If appropriate, replace with provincial statistics</w:t>
      </w:r>
      <w:r w:rsidR="00022573">
        <w:rPr>
          <w:i/>
          <w:iCs/>
        </w:rPr>
        <w:t>]</w:t>
      </w:r>
      <w:r w:rsidRPr="00595E1D">
        <w:rPr>
          <w:i/>
          <w:iCs/>
        </w:rPr>
        <w:t xml:space="preserve"> </w:t>
      </w:r>
      <w:r w:rsidRPr="005F0EDD">
        <w:t>Pharmacies are also major economic anchors in rural communiti</w:t>
      </w:r>
      <w:r>
        <w:t xml:space="preserve">es, with more than 1 in 100 rural Canadians employed by the sector. </w:t>
      </w:r>
      <w:r w:rsidRPr="009D41D6">
        <w:rPr>
          <w:b/>
          <w:bCs/>
        </w:rPr>
        <w:t>It's time to think about pharmacies not only as healthcare providers, but also as important pieces of local economic infrastructure.</w:t>
      </w:r>
    </w:p>
    <w:p w14:paraId="2508B9FC" w14:textId="3C332B10" w:rsidR="001E624A" w:rsidRPr="0036598A" w:rsidRDefault="001E624A" w:rsidP="007963B6">
      <w:pPr>
        <w:rPr>
          <w:i/>
          <w:iCs/>
        </w:rPr>
      </w:pPr>
    </w:p>
    <w:p w14:paraId="799F8209" w14:textId="417D4DFD" w:rsidR="001E624A" w:rsidRDefault="001E624A" w:rsidP="001E624A">
      <w:pPr>
        <w:ind w:left="720"/>
      </w:pPr>
      <w:r w:rsidRPr="003D22CD">
        <w:t>As a local community pharmacy in your riding</w:t>
      </w:r>
      <w:r w:rsidR="00D124EF">
        <w:t xml:space="preserve"> of </w:t>
      </w:r>
      <w:r w:rsidR="00022573" w:rsidRPr="007963B6">
        <w:rPr>
          <w:highlight w:val="yellow"/>
        </w:rPr>
        <w:t>[Riding Name]</w:t>
      </w:r>
      <w:r w:rsidRPr="007963B6">
        <w:t xml:space="preserve">, </w:t>
      </w:r>
      <w:r w:rsidRPr="003D22CD">
        <w:t xml:space="preserve">and a proud member of both the </w:t>
      </w:r>
      <w:r w:rsidRPr="007963B6">
        <w:rPr>
          <w:highlight w:val="yellow"/>
        </w:rPr>
        <w:t>[Banner/Group</w:t>
      </w:r>
      <w:r w:rsidR="007963B6">
        <w:rPr>
          <w:highlight w:val="yellow"/>
        </w:rPr>
        <w:t>/Pharmacy</w:t>
      </w:r>
      <w:r w:rsidRPr="007963B6">
        <w:rPr>
          <w:highlight w:val="yellow"/>
        </w:rPr>
        <w:t xml:space="preserve"> Name</w:t>
      </w:r>
      <w:r w:rsidRPr="007963B6">
        <w:t xml:space="preserve">] </w:t>
      </w:r>
      <w:r w:rsidRPr="003D22CD">
        <w:t>family of pharmacies and th</w:t>
      </w:r>
      <w:r w:rsidRPr="007963B6">
        <w:t xml:space="preserve">e Neighbourhood Pharmacy Association of Canada, we’d like to invite you to visit </w:t>
      </w:r>
      <w:r w:rsidRPr="003D22CD">
        <w:t>us and see firsthand how community pharmacies are supporting the health and economic well-being of communities like ours</w:t>
      </w:r>
      <w:r>
        <w:t>.</w:t>
      </w:r>
    </w:p>
    <w:p w14:paraId="2DE1D990" w14:textId="77777777" w:rsidR="001E624A" w:rsidRPr="003D22CD" w:rsidRDefault="001E624A" w:rsidP="007963B6"/>
    <w:p w14:paraId="4D8094C6" w14:textId="77777777" w:rsidR="001E624A" w:rsidRDefault="001E624A" w:rsidP="001E624A">
      <w:pPr>
        <w:ind w:left="720"/>
      </w:pPr>
      <w:r w:rsidRPr="00505B7A">
        <w:t>We would be delighted to welcome you to our pharmacy and show you how we support your community</w:t>
      </w:r>
      <w:r>
        <w:t xml:space="preserve"> by </w:t>
      </w:r>
      <w:r w:rsidRPr="00505B7A">
        <w:t>keeping residents healthy and connected to accessible care while contributing to the local economy.</w:t>
      </w:r>
    </w:p>
    <w:p w14:paraId="3421AC7F" w14:textId="77777777" w:rsidR="001E624A" w:rsidRPr="00505B7A" w:rsidRDefault="001E624A" w:rsidP="001E624A">
      <w:pPr>
        <w:ind w:left="720"/>
      </w:pPr>
    </w:p>
    <w:p w14:paraId="58D847AB" w14:textId="2A5AF6A5" w:rsidR="001E624A" w:rsidRPr="00505B7A" w:rsidRDefault="001E624A" w:rsidP="001E624A">
      <w:pPr>
        <w:ind w:left="720"/>
      </w:pPr>
      <w:r w:rsidRPr="00505B7A">
        <w:t>We’d be pleased to host you at a time that works for your schedule</w:t>
      </w:r>
      <w:r>
        <w:t xml:space="preserve"> </w:t>
      </w:r>
      <w:r w:rsidR="00022573">
        <w:rPr>
          <w:i/>
          <w:iCs/>
          <w:highlight w:val="yellow"/>
        </w:rPr>
        <w:t>[</w:t>
      </w:r>
      <w:r w:rsidRPr="00634FA2">
        <w:rPr>
          <w:i/>
          <w:iCs/>
          <w:highlight w:val="yellow"/>
        </w:rPr>
        <w:t>if appropriate</w:t>
      </w:r>
      <w:r w:rsidRPr="00595E1D">
        <w:rPr>
          <w:i/>
          <w:iCs/>
          <w:highlight w:val="yellow"/>
        </w:rPr>
        <w:t>, can also include: “and especially during Small Business Week (October 19–25)”</w:t>
      </w:r>
      <w:r w:rsidR="00022573">
        <w:rPr>
          <w:i/>
          <w:iCs/>
          <w:highlight w:val="yellow"/>
        </w:rPr>
        <w:t>]</w:t>
      </w:r>
      <w:r w:rsidRPr="00505B7A">
        <w:t>. With flu season approaching, we’d also be happy to provide your annual flu vaccination during your visit.</w:t>
      </w:r>
      <w:r>
        <w:t xml:space="preserve"> </w:t>
      </w:r>
    </w:p>
    <w:p w14:paraId="4ECA1ACE" w14:textId="77777777" w:rsidR="001E624A" w:rsidRDefault="001E624A" w:rsidP="001E624A">
      <w:pPr>
        <w:ind w:left="720"/>
      </w:pPr>
    </w:p>
    <w:p w14:paraId="7C425FDB" w14:textId="0AE35896" w:rsidR="001E624A" w:rsidRPr="003D22CD" w:rsidRDefault="001E624A" w:rsidP="001E624A">
      <w:pPr>
        <w:ind w:left="720"/>
      </w:pPr>
      <w:r w:rsidRPr="003D22CD">
        <w:t xml:space="preserve">To arrange a visit, please contact </w:t>
      </w:r>
      <w:r w:rsidRPr="007963B6">
        <w:rPr>
          <w:highlight w:val="yellow"/>
        </w:rPr>
        <w:t>[Pharmacy Manager Name]</w:t>
      </w:r>
      <w:r w:rsidRPr="003D22CD">
        <w:t xml:space="preserve"> at </w:t>
      </w:r>
      <w:r w:rsidRPr="007963B6">
        <w:rPr>
          <w:highlight w:val="yellow"/>
        </w:rPr>
        <w:t>[phone/email]</w:t>
      </w:r>
      <w:r w:rsidRPr="003D22CD">
        <w:t>, and we'll be happy to find a time that works for you.</w:t>
      </w:r>
    </w:p>
    <w:p w14:paraId="6DA0D2E2" w14:textId="77777777" w:rsidR="001E624A" w:rsidRDefault="001E624A" w:rsidP="001E624A">
      <w:pPr>
        <w:ind w:left="720"/>
      </w:pPr>
    </w:p>
    <w:p w14:paraId="1964549D" w14:textId="3A732009" w:rsidR="001E624A" w:rsidRPr="003D22CD" w:rsidRDefault="001E624A" w:rsidP="001E624A">
      <w:pPr>
        <w:ind w:left="720"/>
      </w:pPr>
      <w:r w:rsidRPr="003D22CD">
        <w:t>We look forward to welcoming you to our pharmacy.</w:t>
      </w:r>
    </w:p>
    <w:p w14:paraId="390ECED9" w14:textId="77777777" w:rsidR="001E624A" w:rsidRPr="003D22CD" w:rsidRDefault="001E624A" w:rsidP="001E624A">
      <w:pPr>
        <w:ind w:left="720"/>
      </w:pPr>
      <w:r w:rsidRPr="003D22CD">
        <w:t>Sincerely,</w:t>
      </w:r>
    </w:p>
    <w:p w14:paraId="08221D13" w14:textId="7984363E" w:rsidR="001E624A" w:rsidRPr="003D22CD" w:rsidRDefault="001E624A" w:rsidP="001E624A">
      <w:pPr>
        <w:ind w:left="720"/>
      </w:pPr>
      <w:r w:rsidRPr="003D22CD">
        <w:t>[</w:t>
      </w:r>
      <w:r w:rsidRPr="007963B6">
        <w:rPr>
          <w:highlight w:val="yellow"/>
        </w:rPr>
        <w:t>Name]</w:t>
      </w:r>
      <w:r w:rsidR="007963B6" w:rsidRPr="007963B6">
        <w:rPr>
          <w:highlight w:val="yellow"/>
        </w:rPr>
        <w:t xml:space="preserve"> </w:t>
      </w:r>
      <w:r w:rsidRPr="007963B6">
        <w:rPr>
          <w:highlight w:val="yellow"/>
        </w:rPr>
        <w:t>[Title]</w:t>
      </w:r>
      <w:r w:rsidRPr="007963B6">
        <w:rPr>
          <w:highlight w:val="yellow"/>
        </w:rPr>
        <w:br/>
        <w:t>[Pharmacy Name]</w:t>
      </w:r>
      <w:r w:rsidRPr="007963B6">
        <w:rPr>
          <w:highlight w:val="yellow"/>
        </w:rPr>
        <w:br/>
        <w:t>[Address]</w:t>
      </w:r>
      <w:r w:rsidRPr="007963B6">
        <w:rPr>
          <w:highlight w:val="yellow"/>
        </w:rPr>
        <w:br/>
        <w:t>[Phone]</w:t>
      </w:r>
      <w:r w:rsidRPr="007963B6">
        <w:rPr>
          <w:highlight w:val="yellow"/>
        </w:rPr>
        <w:br/>
        <w:t>[Email]</w:t>
      </w:r>
    </w:p>
    <w:p w14:paraId="1FC204E5" w14:textId="35AE50D8" w:rsidR="001E624A" w:rsidRDefault="001E624A" w:rsidP="00576F3D">
      <w:pPr>
        <w:ind w:firstLine="720"/>
      </w:pPr>
      <w:r>
        <w:t xml:space="preserve">BCC </w:t>
      </w:r>
      <w:hyperlink r:id="rId35" w:history="1">
        <w:r w:rsidRPr="00524AFD">
          <w:rPr>
            <w:rStyle w:val="Hyperlink"/>
          </w:rPr>
          <w:t>hmohr@neighbourhoodpharmacies.ca</w:t>
        </w:r>
      </w:hyperlink>
      <w:r>
        <w:t xml:space="preserve"> on this invitation.</w:t>
      </w:r>
    </w:p>
    <w:p w14:paraId="4F479DBD" w14:textId="77777777" w:rsidR="00CC5B89" w:rsidRDefault="00CC5B89" w:rsidP="00576F3D">
      <w:pPr>
        <w:ind w:firstLine="720"/>
      </w:pPr>
    </w:p>
    <w:p w14:paraId="0F976D81" w14:textId="1AC0BA93" w:rsidR="001E624A" w:rsidRDefault="00350EB7" w:rsidP="00010A63">
      <w:pPr>
        <w:jc w:val="center"/>
        <w:rPr>
          <w:b/>
          <w:bCs/>
          <w:color w:val="1A5919" w:themeColor="accent3" w:themeShade="80"/>
        </w:rPr>
      </w:pPr>
      <w:r w:rsidRPr="00FD7FF8">
        <w:rPr>
          <w:b/>
          <w:bCs/>
          <w:color w:val="1A5919" w:themeColor="accent3" w:themeShade="80"/>
        </w:rPr>
        <w:t xml:space="preserve">You can download these </w:t>
      </w:r>
      <w:r>
        <w:rPr>
          <w:b/>
          <w:bCs/>
          <w:color w:val="1A5919" w:themeColor="accent3" w:themeShade="80"/>
        </w:rPr>
        <w:t>instructions and email template</w:t>
      </w:r>
      <w:r w:rsidRPr="00FD7FF8">
        <w:rPr>
          <w:b/>
          <w:bCs/>
          <w:color w:val="1A5919" w:themeColor="accent3" w:themeShade="80"/>
        </w:rPr>
        <w:t xml:space="preserve"> from our</w:t>
      </w:r>
      <w:r>
        <w:rPr>
          <w:b/>
          <w:bCs/>
          <w:color w:val="1A5919" w:themeColor="accent3" w:themeShade="80"/>
        </w:rPr>
        <w:t xml:space="preserve"> </w:t>
      </w:r>
      <w:hyperlink r:id="rId36" w:history="1">
        <w:r w:rsidRPr="009A5926">
          <w:rPr>
            <w:rStyle w:val="Hyperlink"/>
            <w:b/>
            <w:bCs/>
            <w:color w:val="00506F" w:themeColor="hyperlink" w:themeShade="80"/>
          </w:rPr>
          <w:t>#PharmaciesPowerEconomies campaign toolkit</w:t>
        </w:r>
      </w:hyperlink>
      <w:r>
        <w:rPr>
          <w:b/>
          <w:bCs/>
          <w:color w:val="1A5919" w:themeColor="accent3" w:themeShade="80"/>
        </w:rPr>
        <w:t xml:space="preserve"> </w:t>
      </w:r>
      <w:r w:rsidRPr="00FD7FF8">
        <w:rPr>
          <w:b/>
          <w:bCs/>
          <w:color w:val="1A5919" w:themeColor="accent3" w:themeShade="80"/>
        </w:rPr>
        <w:t>(</w:t>
      </w:r>
      <w:r>
        <w:rPr>
          <w:b/>
          <w:bCs/>
          <w:color w:val="1A5919" w:themeColor="accent3" w:themeShade="80"/>
        </w:rPr>
        <w:t xml:space="preserve">select the folder called </w:t>
      </w:r>
      <w:r w:rsidRPr="00FD7FF8">
        <w:rPr>
          <w:b/>
          <w:bCs/>
          <w:color w:val="1A5919" w:themeColor="accent3" w:themeShade="80"/>
        </w:rPr>
        <w:t>“</w:t>
      </w:r>
      <w:r>
        <w:rPr>
          <w:b/>
          <w:bCs/>
          <w:color w:val="1A5919" w:themeColor="accent3" w:themeShade="80"/>
        </w:rPr>
        <w:t>Elected Official Outreach</w:t>
      </w:r>
      <w:r w:rsidRPr="00FD7FF8">
        <w:rPr>
          <w:b/>
          <w:bCs/>
          <w:color w:val="1A5919" w:themeColor="accent3" w:themeShade="80"/>
        </w:rPr>
        <w:t>”)</w:t>
      </w:r>
    </w:p>
    <w:p w14:paraId="33B7EF9D" w14:textId="77777777" w:rsidR="00350EB7" w:rsidRPr="001E624A" w:rsidRDefault="00350EB7" w:rsidP="000F589C">
      <w:pPr>
        <w:rPr>
          <w:rFonts w:ascii="Arial" w:hAnsi="Arial" w:cs="Arial"/>
          <w:b/>
          <w:bCs/>
          <w:szCs w:val="22"/>
          <w:lang w:val="en-CA"/>
        </w:rPr>
      </w:pPr>
    </w:p>
    <w:p w14:paraId="3556FD01" w14:textId="0FD79A67" w:rsidR="001E624A" w:rsidRPr="0012307F" w:rsidRDefault="006D6127" w:rsidP="001E624A">
      <w:pPr>
        <w:rPr>
          <w:b/>
          <w:bCs/>
        </w:rPr>
      </w:pPr>
      <w:r>
        <w:rPr>
          <w:b/>
          <w:bCs/>
        </w:rPr>
        <w:t>c)</w:t>
      </w:r>
      <w:r w:rsidR="001E624A" w:rsidRPr="0012307F">
        <w:rPr>
          <w:b/>
          <w:bCs/>
        </w:rPr>
        <w:t xml:space="preserve"> Let Us Know If Your Invitation Is Accepted</w:t>
      </w:r>
    </w:p>
    <w:p w14:paraId="06E95149" w14:textId="77777777" w:rsidR="001E624A" w:rsidRDefault="001E624A" w:rsidP="001E624A"/>
    <w:p w14:paraId="388A5115" w14:textId="3C854405" w:rsidR="001E624A" w:rsidRPr="0012307F" w:rsidRDefault="001E624A" w:rsidP="001E624A">
      <w:r w:rsidRPr="0012307F">
        <w:t xml:space="preserve">If your elected official accepts your invitation, </w:t>
      </w:r>
      <w:r>
        <w:t>let us know by emailing</w:t>
      </w:r>
      <w:r w:rsidR="00FD5001">
        <w:t xml:space="preserve"> </w:t>
      </w:r>
      <w:hyperlink r:id="rId37" w:history="1">
        <w:r w:rsidR="00FD5001" w:rsidRPr="00F74FEA">
          <w:rPr>
            <w:rStyle w:val="Hyperlink"/>
            <w:b/>
            <w:bCs/>
          </w:rPr>
          <w:t>hmohr@neighbourhoodpharmacies.ca</w:t>
        </w:r>
      </w:hyperlink>
      <w:r w:rsidR="00FD5001">
        <w:rPr>
          <w:b/>
          <w:bCs/>
        </w:rPr>
        <w:t xml:space="preserve"> </w:t>
      </w:r>
      <w:r w:rsidRPr="0012307F">
        <w:t xml:space="preserve"> with:</w:t>
      </w:r>
    </w:p>
    <w:p w14:paraId="2D5567D3" w14:textId="77777777" w:rsidR="001E624A" w:rsidRPr="0012307F" w:rsidRDefault="001E624A">
      <w:pPr>
        <w:numPr>
          <w:ilvl w:val="0"/>
          <w:numId w:val="1"/>
        </w:numPr>
        <w:spacing w:after="160" w:line="259" w:lineRule="auto"/>
      </w:pPr>
      <w:r w:rsidRPr="0012307F">
        <w:t>Your pharmacy name</w:t>
      </w:r>
    </w:p>
    <w:p w14:paraId="407CD149" w14:textId="02FD19C4" w:rsidR="001E624A" w:rsidRPr="0012307F" w:rsidRDefault="001E624A">
      <w:pPr>
        <w:numPr>
          <w:ilvl w:val="0"/>
          <w:numId w:val="1"/>
        </w:numPr>
        <w:spacing w:after="160" w:line="259" w:lineRule="auto"/>
      </w:pPr>
      <w:r w:rsidRPr="0012307F">
        <w:t>The name of the elected official</w:t>
      </w:r>
      <w:r>
        <w:t xml:space="preserve"> and the party they represent</w:t>
      </w:r>
    </w:p>
    <w:p w14:paraId="3002AD60" w14:textId="4444A7A7" w:rsidR="001E624A" w:rsidRPr="0012307F" w:rsidRDefault="001E624A">
      <w:pPr>
        <w:numPr>
          <w:ilvl w:val="0"/>
          <w:numId w:val="1"/>
        </w:numPr>
        <w:spacing w:after="160" w:line="259" w:lineRule="auto"/>
      </w:pPr>
      <w:r w:rsidRPr="0012307F">
        <w:t>The confirmed visit date (if available)</w:t>
      </w:r>
    </w:p>
    <w:p w14:paraId="71C1FBC9" w14:textId="77777777" w:rsidR="001E624A" w:rsidRDefault="001E624A" w:rsidP="001E624A">
      <w:r w:rsidRPr="0012307F">
        <w:t>Our advocacy team is happy to help you prepare.</w:t>
      </w:r>
    </w:p>
    <w:p w14:paraId="65771671" w14:textId="77777777" w:rsidR="001B17AD" w:rsidRPr="0012307F" w:rsidRDefault="001B17AD" w:rsidP="001E624A"/>
    <w:p w14:paraId="39E54BE6" w14:textId="0E2A8C74" w:rsidR="001E624A" w:rsidRDefault="001E624A" w:rsidP="001E624A"/>
    <w:p w14:paraId="72EDD5A1" w14:textId="77777777" w:rsidR="001B17AD" w:rsidRDefault="001B17AD" w:rsidP="001E624A"/>
    <w:p w14:paraId="33F1C80F" w14:textId="77777777" w:rsidR="001B17AD" w:rsidRDefault="001B17AD" w:rsidP="001E624A"/>
    <w:p w14:paraId="2B724BF7" w14:textId="77777777" w:rsidR="001B17AD" w:rsidRPr="0012307F" w:rsidRDefault="001B17AD" w:rsidP="001E624A"/>
    <w:p w14:paraId="2C9D9664" w14:textId="743ADD29" w:rsidR="001E624A" w:rsidRPr="005551BD" w:rsidRDefault="00BD027A" w:rsidP="001E624A">
      <w:pPr>
        <w:rPr>
          <w:b/>
          <w:bCs/>
          <w:sz w:val="28"/>
          <w:szCs w:val="28"/>
        </w:rPr>
      </w:pPr>
      <w:r w:rsidRPr="005551BD">
        <w:rPr>
          <w:b/>
          <w:bCs/>
          <w:sz w:val="28"/>
          <w:szCs w:val="28"/>
        </w:rPr>
        <w:t xml:space="preserve">3) </w:t>
      </w:r>
      <w:r w:rsidR="001E624A" w:rsidRPr="005551BD">
        <w:rPr>
          <w:b/>
          <w:bCs/>
          <w:sz w:val="28"/>
          <w:szCs w:val="28"/>
        </w:rPr>
        <w:t>Hosting Your Pharmacy Visit</w:t>
      </w:r>
    </w:p>
    <w:p w14:paraId="78D93175" w14:textId="77777777" w:rsidR="001E624A" w:rsidRDefault="001E624A" w:rsidP="001E624A"/>
    <w:p w14:paraId="349F3A05" w14:textId="781F58C9" w:rsidR="001E624A" w:rsidRDefault="001E624A" w:rsidP="001E624A">
      <w:r w:rsidRPr="0012307F">
        <w:t xml:space="preserve">The purpose of the visit is simple: </w:t>
      </w:r>
      <w:r w:rsidR="00191805">
        <w:t xml:space="preserve">To </w:t>
      </w:r>
      <w:r w:rsidRPr="0012307F">
        <w:t>show your elected official that pharmacies are both healthcare providers and economic engines in their communities.</w:t>
      </w:r>
    </w:p>
    <w:p w14:paraId="264B54FD" w14:textId="77777777" w:rsidR="00573678" w:rsidRDefault="00573678" w:rsidP="001E624A"/>
    <w:p w14:paraId="6827045F" w14:textId="77777777" w:rsidR="00573678" w:rsidRPr="00781C0C" w:rsidRDefault="00573678" w:rsidP="00573678">
      <w:r w:rsidRPr="0012307F">
        <w:t>The message we want every elected official to leave with is</w:t>
      </w:r>
      <w:r>
        <w:t xml:space="preserve"> </w:t>
      </w:r>
      <w:r w:rsidRPr="0012307F">
        <w:rPr>
          <w:b/>
          <w:bCs/>
        </w:rPr>
        <w:t>Pharmacies are essential to healthy communities—and to strong local economies. As governments consider healthcare, economic development and small business policy, pharmacies deserve a seat at the table.</w:t>
      </w:r>
    </w:p>
    <w:p w14:paraId="45E20C92" w14:textId="77777777" w:rsidR="001E624A" w:rsidRDefault="001E624A" w:rsidP="001E624A"/>
    <w:p w14:paraId="56B64327" w14:textId="77777777" w:rsidR="00432679" w:rsidRPr="00432679" w:rsidRDefault="00432679" w:rsidP="00432679">
      <w:pPr>
        <w:rPr>
          <w:b/>
          <w:bCs/>
          <w:lang w:val="en-CA"/>
        </w:rPr>
      </w:pPr>
      <w:r w:rsidRPr="00432679">
        <w:rPr>
          <w:b/>
          <w:bCs/>
          <w:lang w:val="en-CA"/>
        </w:rPr>
        <w:t>What to Highlight During the Visit</w:t>
      </w:r>
    </w:p>
    <w:p w14:paraId="293B1D3D" w14:textId="77777777" w:rsidR="00432679" w:rsidRPr="00432679" w:rsidRDefault="00432679" w:rsidP="00432679">
      <w:pPr>
        <w:numPr>
          <w:ilvl w:val="0"/>
          <w:numId w:val="6"/>
        </w:numPr>
        <w:rPr>
          <w:lang w:val="en-CA"/>
        </w:rPr>
      </w:pPr>
      <w:r w:rsidRPr="00432679">
        <w:rPr>
          <w:lang w:val="en-CA"/>
        </w:rPr>
        <w:t xml:space="preserve">Your patients and community: Who you serve and the role your pharmacy plays locally. </w:t>
      </w:r>
    </w:p>
    <w:p w14:paraId="5BDD807B" w14:textId="77777777" w:rsidR="00432679" w:rsidRPr="00432679" w:rsidRDefault="00432679" w:rsidP="00432679">
      <w:pPr>
        <w:numPr>
          <w:ilvl w:val="0"/>
          <w:numId w:val="6"/>
        </w:numPr>
        <w:rPr>
          <w:lang w:val="en-CA"/>
        </w:rPr>
      </w:pPr>
      <w:r w:rsidRPr="00432679">
        <w:rPr>
          <w:lang w:val="en-CA"/>
        </w:rPr>
        <w:t xml:space="preserve">The care you provide: Highlight the clinical services your pharmacy delivers beyond dispensing medications. </w:t>
      </w:r>
    </w:p>
    <w:p w14:paraId="5B96C7EC" w14:textId="77777777" w:rsidR="00432679" w:rsidRPr="00432679" w:rsidRDefault="00432679" w:rsidP="00432679">
      <w:pPr>
        <w:numPr>
          <w:ilvl w:val="0"/>
          <w:numId w:val="6"/>
        </w:numPr>
        <w:rPr>
          <w:lang w:val="en-CA"/>
        </w:rPr>
      </w:pPr>
      <w:r w:rsidRPr="00432679">
        <w:rPr>
          <w:lang w:val="en-CA"/>
        </w:rPr>
        <w:t xml:space="preserve">Your team and economic impact: Showcase the people you employ and the local jobs your pharmacy supports. </w:t>
      </w:r>
    </w:p>
    <w:p w14:paraId="42808F63" w14:textId="06092B3F" w:rsidR="00432679" w:rsidRPr="00432679" w:rsidRDefault="00432679" w:rsidP="00432679">
      <w:pPr>
        <w:numPr>
          <w:ilvl w:val="0"/>
          <w:numId w:val="6"/>
        </w:numPr>
        <w:rPr>
          <w:lang w:val="en-CA"/>
        </w:rPr>
      </w:pPr>
      <w:r w:rsidRPr="00432679">
        <w:rPr>
          <w:lang w:val="en-CA"/>
        </w:rPr>
        <w:t xml:space="preserve">Pharmacy’s broader value: Reinforce that pharmacies are both essential healthcare infrastructure and important economic infrastructure. </w:t>
      </w:r>
    </w:p>
    <w:p w14:paraId="59099CF5" w14:textId="77777777" w:rsidR="00432679" w:rsidRPr="00432679" w:rsidRDefault="00432679" w:rsidP="00432679">
      <w:pPr>
        <w:numPr>
          <w:ilvl w:val="0"/>
          <w:numId w:val="6"/>
        </w:numPr>
        <w:rPr>
          <w:lang w:val="en-CA"/>
        </w:rPr>
      </w:pPr>
      <w:r w:rsidRPr="00D615F9">
        <w:rPr>
          <w:b/>
          <w:bCs/>
          <w:lang w:val="en-CA"/>
        </w:rPr>
        <w:t xml:space="preserve">Most importantly: </w:t>
      </w:r>
      <w:r w:rsidRPr="00595E1D">
        <w:rPr>
          <w:lang w:val="en-CA"/>
        </w:rPr>
        <w:t>T</w:t>
      </w:r>
      <w:r w:rsidRPr="00432679">
        <w:rPr>
          <w:lang w:val="en-CA"/>
        </w:rPr>
        <w:t>ake a photo with the elected official during their visit.</w:t>
      </w:r>
    </w:p>
    <w:p w14:paraId="77E81CEE" w14:textId="64D38F9F" w:rsidR="001E624A" w:rsidRDefault="001E624A" w:rsidP="001E624A"/>
    <w:p w14:paraId="3B8ABA13" w14:textId="153C84E3" w:rsidR="0037189A" w:rsidRPr="00FD7FF8" w:rsidRDefault="00964E36" w:rsidP="00010A63">
      <w:pPr>
        <w:jc w:val="center"/>
        <w:rPr>
          <w:b/>
          <w:bCs/>
          <w:color w:val="1A5919" w:themeColor="accent3" w:themeShade="80"/>
        </w:rPr>
      </w:pPr>
      <w:r w:rsidRPr="00FD7FF8">
        <w:rPr>
          <w:b/>
          <w:bCs/>
          <w:color w:val="1A5919" w:themeColor="accent3" w:themeShade="80"/>
        </w:rPr>
        <w:t xml:space="preserve">For anyone who </w:t>
      </w:r>
      <w:proofErr w:type="gramStart"/>
      <w:r w:rsidRPr="00FD7FF8">
        <w:rPr>
          <w:b/>
          <w:bCs/>
          <w:color w:val="1A5919" w:themeColor="accent3" w:themeShade="80"/>
        </w:rPr>
        <w:t>secures</w:t>
      </w:r>
      <w:proofErr w:type="gramEnd"/>
      <w:r w:rsidRPr="00FD7FF8">
        <w:rPr>
          <w:b/>
          <w:bCs/>
          <w:color w:val="1A5919" w:themeColor="accent3" w:themeShade="80"/>
        </w:rPr>
        <w:t xml:space="preserve"> a visit, </w:t>
      </w:r>
      <w:r w:rsidR="000D339C" w:rsidRPr="00FD7FF8">
        <w:rPr>
          <w:b/>
          <w:bCs/>
          <w:color w:val="1A5919" w:themeColor="accent3" w:themeShade="80"/>
        </w:rPr>
        <w:t xml:space="preserve">we have a detailed Site Visit Guide </w:t>
      </w:r>
      <w:r w:rsidR="008027AA" w:rsidRPr="00FD7FF8">
        <w:rPr>
          <w:b/>
          <w:bCs/>
          <w:color w:val="1A5919" w:themeColor="accent3" w:themeShade="80"/>
        </w:rPr>
        <w:t xml:space="preserve">that </w:t>
      </w:r>
      <w:r w:rsidRPr="00FD7FF8">
        <w:rPr>
          <w:b/>
          <w:bCs/>
          <w:color w:val="1A5919" w:themeColor="accent3" w:themeShade="80"/>
        </w:rPr>
        <w:t>provides everything you need to prepare</w:t>
      </w:r>
      <w:r w:rsidR="0037189A" w:rsidRPr="00FD7FF8">
        <w:rPr>
          <w:b/>
          <w:bCs/>
          <w:color w:val="1A5919" w:themeColor="accent3" w:themeShade="80"/>
        </w:rPr>
        <w:t xml:space="preserve">. </w:t>
      </w:r>
      <w:r w:rsidR="00350EB7" w:rsidRPr="00FD7FF8">
        <w:rPr>
          <w:b/>
          <w:bCs/>
          <w:color w:val="1A5919" w:themeColor="accent3" w:themeShade="80"/>
        </w:rPr>
        <w:t>You can download these resources from our</w:t>
      </w:r>
      <w:r w:rsidR="00350EB7">
        <w:rPr>
          <w:b/>
          <w:bCs/>
          <w:color w:val="1A5919" w:themeColor="accent3" w:themeShade="80"/>
        </w:rPr>
        <w:t xml:space="preserve"> </w:t>
      </w:r>
      <w:hyperlink r:id="rId38" w:history="1">
        <w:r w:rsidR="00350EB7" w:rsidRPr="009A5926">
          <w:rPr>
            <w:rStyle w:val="Hyperlink"/>
            <w:b/>
            <w:bCs/>
            <w:color w:val="00506F" w:themeColor="hyperlink" w:themeShade="80"/>
          </w:rPr>
          <w:t>#PharmaciesPowerEconomies campaign toolkit</w:t>
        </w:r>
      </w:hyperlink>
      <w:r w:rsidR="00350EB7">
        <w:rPr>
          <w:b/>
          <w:bCs/>
          <w:color w:val="1A5919" w:themeColor="accent3" w:themeShade="80"/>
        </w:rPr>
        <w:t xml:space="preserve"> </w:t>
      </w:r>
      <w:r w:rsidR="00350EB7" w:rsidRPr="00FD7FF8">
        <w:rPr>
          <w:b/>
          <w:bCs/>
          <w:color w:val="1A5919" w:themeColor="accent3" w:themeShade="80"/>
        </w:rPr>
        <w:t>(</w:t>
      </w:r>
      <w:r w:rsidR="00350EB7">
        <w:rPr>
          <w:b/>
          <w:bCs/>
          <w:color w:val="1A5919" w:themeColor="accent3" w:themeShade="80"/>
        </w:rPr>
        <w:t xml:space="preserve">select the folder called </w:t>
      </w:r>
      <w:r w:rsidR="00350EB7" w:rsidRPr="00FD7FF8">
        <w:rPr>
          <w:b/>
          <w:bCs/>
          <w:color w:val="1A5919" w:themeColor="accent3" w:themeShade="80"/>
        </w:rPr>
        <w:t>“</w:t>
      </w:r>
      <w:r w:rsidR="00350EB7">
        <w:rPr>
          <w:b/>
          <w:bCs/>
          <w:color w:val="1A5919" w:themeColor="accent3" w:themeShade="80"/>
        </w:rPr>
        <w:t>Hosting a Site Visit</w:t>
      </w:r>
      <w:r w:rsidR="00350EB7" w:rsidRPr="00FD7FF8">
        <w:rPr>
          <w:b/>
          <w:bCs/>
          <w:color w:val="1A5919" w:themeColor="accent3" w:themeShade="80"/>
        </w:rPr>
        <w:t>”)</w:t>
      </w:r>
    </w:p>
    <w:p w14:paraId="61D363E4" w14:textId="77777777" w:rsidR="0080765C" w:rsidRDefault="0080765C" w:rsidP="00AB6A8F">
      <w:pPr>
        <w:jc w:val="center"/>
      </w:pPr>
    </w:p>
    <w:p w14:paraId="69AD9F4C" w14:textId="77777777" w:rsidR="001B17AD" w:rsidRPr="0012307F" w:rsidRDefault="001B17AD" w:rsidP="00AB6A8F">
      <w:pPr>
        <w:jc w:val="center"/>
      </w:pPr>
    </w:p>
    <w:p w14:paraId="1EAAC9DA" w14:textId="3478A57A" w:rsidR="001E624A" w:rsidRPr="00FE4648" w:rsidRDefault="005024C4" w:rsidP="001E624A">
      <w:pPr>
        <w:rPr>
          <w:b/>
          <w:bCs/>
          <w:sz w:val="28"/>
          <w:szCs w:val="28"/>
        </w:rPr>
      </w:pPr>
      <w:r w:rsidRPr="00FE4648">
        <w:rPr>
          <w:b/>
          <w:bCs/>
          <w:sz w:val="28"/>
          <w:szCs w:val="28"/>
        </w:rPr>
        <w:t>3) Post</w:t>
      </w:r>
      <w:r w:rsidR="001E624A" w:rsidRPr="00FE4648">
        <w:rPr>
          <w:b/>
          <w:bCs/>
          <w:sz w:val="28"/>
          <w:szCs w:val="28"/>
        </w:rPr>
        <w:t xml:space="preserve"> Your Visit</w:t>
      </w:r>
      <w:r w:rsidR="00573678" w:rsidRPr="00FE4648">
        <w:rPr>
          <w:b/>
          <w:bCs/>
          <w:sz w:val="28"/>
          <w:szCs w:val="28"/>
        </w:rPr>
        <w:t xml:space="preserve"> </w:t>
      </w:r>
      <w:proofErr w:type="gramStart"/>
      <w:r w:rsidR="00573678" w:rsidRPr="00FE4648">
        <w:rPr>
          <w:b/>
          <w:bCs/>
          <w:sz w:val="28"/>
          <w:szCs w:val="28"/>
        </w:rPr>
        <w:t>on</w:t>
      </w:r>
      <w:proofErr w:type="gramEnd"/>
      <w:r w:rsidR="00573678" w:rsidRPr="00FE4648">
        <w:rPr>
          <w:b/>
          <w:bCs/>
          <w:sz w:val="28"/>
          <w:szCs w:val="28"/>
        </w:rPr>
        <w:t xml:space="preserve"> Social Media</w:t>
      </w:r>
    </w:p>
    <w:p w14:paraId="66A708E3" w14:textId="77777777" w:rsidR="007D79FE" w:rsidRDefault="007D79FE" w:rsidP="001E624A"/>
    <w:p w14:paraId="7EAC93BB" w14:textId="68293E4C" w:rsidR="007D79FE" w:rsidRDefault="001E624A" w:rsidP="007D79FE">
      <w:r w:rsidRPr="0012307F">
        <w:t>Whenever your elected official visits</w:t>
      </w:r>
      <w:r>
        <w:t xml:space="preserve">, </w:t>
      </w:r>
      <w:r w:rsidRPr="0012307F">
        <w:t>whether that's this fall or another time during the year</w:t>
      </w:r>
      <w:r>
        <w:t xml:space="preserve">, </w:t>
      </w:r>
      <w:r w:rsidRPr="0012307F">
        <w:t xml:space="preserve">we encourage you to </w:t>
      </w:r>
      <w:r w:rsidR="00D84E4C">
        <w:t xml:space="preserve">share </w:t>
      </w:r>
      <w:r w:rsidRPr="0012307F">
        <w:t>the occasion</w:t>
      </w:r>
      <w:r w:rsidR="009B25BC">
        <w:t>:</w:t>
      </w:r>
    </w:p>
    <w:p w14:paraId="1803CA92" w14:textId="77777777" w:rsidR="007D79FE" w:rsidRDefault="007D79FE" w:rsidP="007D79FE"/>
    <w:p w14:paraId="195CAA40" w14:textId="3DAC59F4" w:rsidR="001E624A" w:rsidRPr="0012307F" w:rsidRDefault="001E624A">
      <w:pPr>
        <w:pStyle w:val="ListParagraph"/>
        <w:numPr>
          <w:ilvl w:val="0"/>
          <w:numId w:val="5"/>
        </w:numPr>
      </w:pPr>
      <w:r w:rsidRPr="0012307F">
        <w:t>Post a photo of the visit on your social media channels.</w:t>
      </w:r>
    </w:p>
    <w:p w14:paraId="12FC1964" w14:textId="0A6923A2" w:rsidR="001E624A" w:rsidRPr="0012307F" w:rsidRDefault="001E624A">
      <w:pPr>
        <w:numPr>
          <w:ilvl w:val="0"/>
          <w:numId w:val="3"/>
        </w:numPr>
        <w:spacing w:after="160" w:line="259" w:lineRule="auto"/>
      </w:pPr>
      <w:r w:rsidRPr="0012307F">
        <w:t xml:space="preserve">Use </w:t>
      </w:r>
      <w:r w:rsidRPr="0012307F">
        <w:rPr>
          <w:b/>
          <w:bCs/>
        </w:rPr>
        <w:t>#PharmaciesPowerEconomies</w:t>
      </w:r>
      <w:r w:rsidRPr="0012307F">
        <w:t>.</w:t>
      </w:r>
    </w:p>
    <w:p w14:paraId="6C66D762" w14:textId="38266AA1" w:rsidR="001E624A" w:rsidRPr="0012307F" w:rsidRDefault="001E624A">
      <w:pPr>
        <w:numPr>
          <w:ilvl w:val="0"/>
          <w:numId w:val="3"/>
        </w:numPr>
        <w:spacing w:after="160" w:line="259" w:lineRule="auto"/>
      </w:pPr>
      <w:r w:rsidRPr="0012307F">
        <w:t>Tag your elected official whenever possible.</w:t>
      </w:r>
    </w:p>
    <w:p w14:paraId="4061C46F" w14:textId="65C80C7C" w:rsidR="001E624A" w:rsidRPr="0012307F" w:rsidRDefault="001E624A">
      <w:pPr>
        <w:numPr>
          <w:ilvl w:val="0"/>
          <w:numId w:val="3"/>
        </w:numPr>
        <w:spacing w:after="160" w:line="259" w:lineRule="auto"/>
      </w:pPr>
      <w:r w:rsidRPr="0012307F">
        <w:t xml:space="preserve">Tag </w:t>
      </w:r>
      <w:r>
        <w:t>Neighbourhood Pharmacies using</w:t>
      </w:r>
      <w:r w:rsidRPr="0012307F">
        <w:t xml:space="preserve"> </w:t>
      </w:r>
      <w:r w:rsidRPr="0012307F">
        <w:rPr>
          <w:b/>
          <w:bCs/>
        </w:rPr>
        <w:t>@</w:t>
      </w:r>
      <w:r>
        <w:rPr>
          <w:b/>
          <w:bCs/>
        </w:rPr>
        <w:t>NeighbourhoodPharmacyAssociation of Canada</w:t>
      </w:r>
      <w:r w:rsidRPr="0012307F">
        <w:t>.</w:t>
      </w:r>
    </w:p>
    <w:p w14:paraId="01B9BDA8" w14:textId="0DCDAEA7" w:rsidR="001E624A" w:rsidRDefault="001E624A" w:rsidP="001E624A">
      <w:r w:rsidRPr="0012307F">
        <w:t xml:space="preserve">If your pharmacy is an </w:t>
      </w:r>
      <w:r w:rsidRPr="0012307F">
        <w:rPr>
          <w:b/>
          <w:bCs/>
        </w:rPr>
        <w:t>independent pharmacy</w:t>
      </w:r>
      <w:r w:rsidRPr="0012307F">
        <w:t xml:space="preserve">, we also encourage you to </w:t>
      </w:r>
      <w:r w:rsidRPr="0012307F">
        <w:rPr>
          <w:b/>
          <w:bCs/>
        </w:rPr>
        <w:t>share or repost your visit during Small Business Week (October 19–25)</w:t>
      </w:r>
      <w:r w:rsidRPr="0012307F">
        <w:t xml:space="preserve"> to reinforce the important role independent pharmacies play as both healthcare providers and small businesses in communities across Canada.</w:t>
      </w:r>
    </w:p>
    <w:p w14:paraId="78F1F627" w14:textId="77777777" w:rsidR="001E624A" w:rsidRPr="0012307F" w:rsidRDefault="001E624A" w:rsidP="001E624A"/>
    <w:p w14:paraId="29C54D81" w14:textId="7D2C7F95" w:rsidR="00E32038" w:rsidRPr="009B25BC" w:rsidRDefault="001E624A" w:rsidP="0028763D">
      <w:pPr>
        <w:rPr>
          <w:rFonts w:ascii="Arial" w:hAnsi="Arial" w:cs="Arial"/>
          <w:sz w:val="28"/>
          <w:szCs w:val="28"/>
          <w:lang w:val="en-CA"/>
        </w:rPr>
      </w:pPr>
      <w:r w:rsidRPr="0012307F">
        <w:t xml:space="preserve">Even if your visit took place weeks or months earlier, reposting your photo and message during Small Business Week </w:t>
      </w:r>
      <w:r w:rsidR="004B16BB">
        <w:t xml:space="preserve">using the #PharmaciesPowerEconomies hashtag </w:t>
      </w:r>
      <w:r w:rsidR="004B16BB" w:rsidRPr="0012307F">
        <w:t xml:space="preserve">will help </w:t>
      </w:r>
      <w:r w:rsidR="004B16BB" w:rsidRPr="00884284">
        <w:t>contribute to</w:t>
      </w:r>
      <w:r w:rsidR="004B16BB" w:rsidRPr="0012307F">
        <w:t xml:space="preserve"> a coordinated national conversation.</w:t>
      </w:r>
    </w:p>
    <w:p w14:paraId="45369382" w14:textId="34D5712A" w:rsidR="009E74A6" w:rsidRPr="001E624A" w:rsidRDefault="00953640" w:rsidP="0028763D">
      <w:pPr>
        <w:rPr>
          <w:szCs w:val="22"/>
        </w:rPr>
      </w:pPr>
      <w:r w:rsidRPr="00953640">
        <w:rPr>
          <w:rFonts w:ascii="Arial" w:hAnsi="Arial" w:cs="Arial"/>
          <w:noProof/>
          <w:szCs w:val="22"/>
          <w:lang w:val="en-CA"/>
        </w:rPr>
        <w:lastRenderedPageBreak/>
        <mc:AlternateContent>
          <mc:Choice Requires="wps">
            <w:drawing>
              <wp:anchor distT="45720" distB="45720" distL="114300" distR="114300" simplePos="0" relativeHeight="251659264" behindDoc="0" locked="0" layoutInCell="1" allowOverlap="1" wp14:anchorId="2499F21C" wp14:editId="15ACBE41">
                <wp:simplePos x="0" y="0"/>
                <wp:positionH relativeFrom="column">
                  <wp:posOffset>-85090</wp:posOffset>
                </wp:positionH>
                <wp:positionV relativeFrom="paragraph">
                  <wp:posOffset>220345</wp:posOffset>
                </wp:positionV>
                <wp:extent cx="6388100" cy="1092200"/>
                <wp:effectExtent l="0" t="0" r="127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0" cy="1092200"/>
                        </a:xfrm>
                        <a:prstGeom prst="rect">
                          <a:avLst/>
                        </a:prstGeom>
                        <a:solidFill>
                          <a:srgbClr val="FFFFFF"/>
                        </a:solidFill>
                        <a:ln w="9525">
                          <a:solidFill>
                            <a:srgbClr val="000000"/>
                          </a:solidFill>
                          <a:miter lim="800000"/>
                          <a:headEnd/>
                          <a:tailEnd/>
                        </a:ln>
                      </wps:spPr>
                      <wps:txbx>
                        <w:txbxContent>
                          <w:p w14:paraId="248C15DA" w14:textId="2BF75B43" w:rsidR="00953640" w:rsidRDefault="00953640" w:rsidP="00953640">
                            <w:pPr>
                              <w:rPr>
                                <w:rFonts w:ascii="Arial" w:hAnsi="Arial" w:cs="Arial"/>
                                <w:szCs w:val="22"/>
                                <w:lang w:val="en-CA"/>
                              </w:rPr>
                            </w:pPr>
                          </w:p>
                          <w:p w14:paraId="2D2F0DC2" w14:textId="23D10362" w:rsidR="00953640" w:rsidRPr="00084A9B" w:rsidRDefault="00953640" w:rsidP="007963B6">
                            <w:pPr>
                              <w:jc w:val="center"/>
                              <w:rPr>
                                <w:rFonts w:ascii="Arial" w:hAnsi="Arial" w:cs="Arial"/>
                                <w:b/>
                                <w:bCs/>
                                <w:color w:val="1A5919" w:themeColor="accent3" w:themeShade="80"/>
                                <w:szCs w:val="22"/>
                                <w:lang w:val="en-CA"/>
                              </w:rPr>
                            </w:pPr>
                            <w:r w:rsidRPr="00084A9B">
                              <w:rPr>
                                <w:rFonts w:ascii="Arial" w:hAnsi="Arial" w:cs="Arial"/>
                                <w:b/>
                                <w:bCs/>
                                <w:color w:val="1A5919" w:themeColor="accent3" w:themeShade="80"/>
                                <w:szCs w:val="22"/>
                                <w:lang w:val="en-CA"/>
                              </w:rPr>
                              <w:t>These instructions are only guidelines! Invitations, visits, talking points and participants can all be tailored to more specifically as site visits get scheduled. We are here to help!</w:t>
                            </w:r>
                            <w:r w:rsidRPr="00084A9B">
                              <w:rPr>
                                <w:rFonts w:ascii="Arial" w:hAnsi="Arial" w:cs="Arial"/>
                                <w:b/>
                                <w:bCs/>
                                <w:color w:val="1A5919" w:themeColor="accent3" w:themeShade="80"/>
                                <w:szCs w:val="22"/>
                                <w:lang w:val="en-CA"/>
                              </w:rPr>
                              <w:br/>
                            </w:r>
                            <w:r w:rsidRPr="00084A9B">
                              <w:rPr>
                                <w:rFonts w:ascii="Arial" w:hAnsi="Arial" w:cs="Arial"/>
                                <w:b/>
                                <w:bCs/>
                                <w:color w:val="1A5919" w:themeColor="accent3" w:themeShade="80"/>
                                <w:szCs w:val="22"/>
                                <w:lang w:val="en-CA"/>
                              </w:rPr>
                              <w:br/>
                              <w:t xml:space="preserve">Reach out to </w:t>
                            </w:r>
                            <w:hyperlink r:id="rId39" w:history="1">
                              <w:r w:rsidRPr="00084A9B">
                                <w:rPr>
                                  <w:rStyle w:val="Hyperlink"/>
                                  <w:rFonts w:ascii="Arial" w:hAnsi="Arial" w:cs="Arial"/>
                                  <w:b/>
                                  <w:bCs/>
                                  <w:color w:val="1A5919" w:themeColor="accent3" w:themeShade="80"/>
                                  <w:szCs w:val="22"/>
                                  <w:lang w:val="en-CA"/>
                                </w:rPr>
                                <w:t>hmohr@neighbourhoodpharmacies.ca</w:t>
                              </w:r>
                            </w:hyperlink>
                            <w:r w:rsidRPr="00084A9B">
                              <w:rPr>
                                <w:rFonts w:ascii="Arial" w:hAnsi="Arial" w:cs="Arial"/>
                                <w:b/>
                                <w:bCs/>
                                <w:color w:val="1A5919" w:themeColor="accent3" w:themeShade="80"/>
                                <w:szCs w:val="22"/>
                                <w:lang w:val="en-CA"/>
                              </w:rPr>
                              <w:t xml:space="preserve"> with any questions or concerns.</w:t>
                            </w:r>
                          </w:p>
                          <w:p w14:paraId="012FA2D9" w14:textId="77777777" w:rsidR="00953640" w:rsidRDefault="00953640" w:rsidP="00953640">
                            <w:pPr>
                              <w:rPr>
                                <w:rFonts w:ascii="Arial" w:hAnsi="Arial" w:cs="Arial"/>
                                <w:szCs w:val="22"/>
                                <w:lang w:val="en-CA"/>
                              </w:rPr>
                            </w:pPr>
                          </w:p>
                          <w:p w14:paraId="04BD24CB" w14:textId="555B55CC" w:rsidR="00953640" w:rsidRDefault="0095364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99F21C" id="_x0000_t202" coordsize="21600,21600" o:spt="202" path="m,l,21600r21600,l21600,xe">
                <v:stroke joinstyle="miter"/>
                <v:path gradientshapeok="t" o:connecttype="rect"/>
              </v:shapetype>
              <v:shape id="Text Box 2" o:spid="_x0000_s1026" type="#_x0000_t202" style="position:absolute;margin-left:-6.7pt;margin-top:17.35pt;width:503pt;height:8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">
                <v:textbox>
                  <w:txbxContent>
                    <w:p w14:paraId="248C15DA" w14:textId="2BF75B43" w:rsidR="00953640" w:rsidRDefault="00953640" w:rsidP="00953640">
                      <w:pPr>
                        <w:rPr>
                          <w:rFonts w:ascii="Arial" w:hAnsi="Arial" w:cs="Arial"/>
                          <w:szCs w:val="22"/>
                          <w:lang w:val="en-CA"/>
                        </w:rPr>
                      </w:pPr>
                    </w:p>
                    <w:p w14:paraId="2D2F0DC2" w14:textId="23D10362" w:rsidR="00953640" w:rsidRPr="00084A9B" w:rsidRDefault="00953640" w:rsidP="007963B6">
                      <w:pPr>
                        <w:jc w:val="center"/>
                        <w:rPr>
                          <w:rFonts w:ascii="Arial" w:hAnsi="Arial" w:cs="Arial"/>
                          <w:b/>
                          <w:bCs/>
                          <w:color w:val="1A5919" w:themeColor="accent3" w:themeShade="80"/>
                          <w:szCs w:val="22"/>
                          <w:lang w:val="en-CA"/>
                        </w:rPr>
                      </w:pPr>
                      <w:r w:rsidRPr="00084A9B">
                        <w:rPr>
                          <w:rFonts w:ascii="Arial" w:hAnsi="Arial" w:cs="Arial"/>
                          <w:b/>
                          <w:bCs/>
                          <w:color w:val="1A5919" w:themeColor="accent3" w:themeShade="80"/>
                          <w:szCs w:val="22"/>
                          <w:lang w:val="en-CA"/>
                        </w:rPr>
                        <w:t>These instructions are only guidelines! Invitations, visits, talking points and participants can all be tailored to more specifically as site visits get scheduled. We are here to help!</w:t>
                      </w:r>
                      <w:r w:rsidRPr="00084A9B">
                        <w:rPr>
                          <w:rFonts w:ascii="Arial" w:hAnsi="Arial" w:cs="Arial"/>
                          <w:b/>
                          <w:bCs/>
                          <w:color w:val="1A5919" w:themeColor="accent3" w:themeShade="80"/>
                          <w:szCs w:val="22"/>
                          <w:lang w:val="en-CA"/>
                        </w:rPr>
                        <w:br/>
                      </w:r>
                      <w:r w:rsidRPr="00084A9B">
                        <w:rPr>
                          <w:rFonts w:ascii="Arial" w:hAnsi="Arial" w:cs="Arial"/>
                          <w:b/>
                          <w:bCs/>
                          <w:color w:val="1A5919" w:themeColor="accent3" w:themeShade="80"/>
                          <w:szCs w:val="22"/>
                          <w:lang w:val="en-CA"/>
                        </w:rPr>
                        <w:br/>
                        <w:t xml:space="preserve">Reach out to </w:t>
                      </w:r>
                      <w:hyperlink r:id="rId40" w:history="1">
                        <w:r w:rsidRPr="00084A9B">
                          <w:rPr>
                            <w:rStyle w:val="Hyperlink"/>
                            <w:rFonts w:ascii="Arial" w:hAnsi="Arial" w:cs="Arial"/>
                            <w:b/>
                            <w:bCs/>
                            <w:color w:val="1A5919" w:themeColor="accent3" w:themeShade="80"/>
                            <w:szCs w:val="22"/>
                            <w:lang w:val="en-CA"/>
                          </w:rPr>
                          <w:t>hmohr@neighbourhoodpharmacies.ca</w:t>
                        </w:r>
                      </w:hyperlink>
                      <w:r w:rsidRPr="00084A9B">
                        <w:rPr>
                          <w:rFonts w:ascii="Arial" w:hAnsi="Arial" w:cs="Arial"/>
                          <w:b/>
                          <w:bCs/>
                          <w:color w:val="1A5919" w:themeColor="accent3" w:themeShade="80"/>
                          <w:szCs w:val="22"/>
                          <w:lang w:val="en-CA"/>
                        </w:rPr>
                        <w:t xml:space="preserve"> with any questions or concerns.</w:t>
                      </w:r>
                    </w:p>
                    <w:p w14:paraId="012FA2D9" w14:textId="77777777" w:rsidR="00953640" w:rsidRDefault="00953640" w:rsidP="00953640">
                      <w:pPr>
                        <w:rPr>
                          <w:rFonts w:ascii="Arial" w:hAnsi="Arial" w:cs="Arial"/>
                          <w:szCs w:val="22"/>
                          <w:lang w:val="en-CA"/>
                        </w:rPr>
                      </w:pPr>
                    </w:p>
                    <w:p w14:paraId="04BD24CB" w14:textId="555B55CC" w:rsidR="00953640" w:rsidRDefault="00953640"/>
                  </w:txbxContent>
                </v:textbox>
                <w10:wrap type="square"/>
              </v:shape>
            </w:pict>
          </mc:Fallback>
        </mc:AlternateContent>
      </w:r>
    </w:p>
    <w:sectPr w:rsidR="009E74A6" w:rsidRPr="001E624A" w:rsidSect="00A84049">
      <w:footerReference w:type="default" r:id="rId41"/>
      <w:headerReference w:type="first" r:id="rId42"/>
      <w:footerReference w:type="first" r:id="rId43"/>
      <w:pgSz w:w="12240" w:h="15840" w:code="1"/>
      <w:pgMar w:top="1134" w:right="1440" w:bottom="568" w:left="1454" w:header="28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291A3" w14:textId="77777777" w:rsidR="001339F5" w:rsidRDefault="001339F5" w:rsidP="00F62915">
      <w:pPr>
        <w:spacing w:line="240" w:lineRule="auto"/>
      </w:pPr>
      <w:r>
        <w:separator/>
      </w:r>
    </w:p>
  </w:endnote>
  <w:endnote w:type="continuationSeparator" w:id="0">
    <w:p w14:paraId="4C033053" w14:textId="77777777" w:rsidR="001339F5" w:rsidRDefault="001339F5" w:rsidP="00F629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CC1B9" w14:textId="77777777" w:rsidR="00C36AD1" w:rsidRDefault="001339F5">
    <w:pPr>
      <w:pStyle w:val="Footer"/>
      <w:jc w:val="right"/>
    </w:pPr>
    <w:sdt>
      <w:sdtPr>
        <w:id w:val="-467048849"/>
        <w:docPartObj>
          <w:docPartGallery w:val="Page Numbers (Bottom of Page)"/>
          <w:docPartUnique/>
        </w:docPartObj>
      </w:sdtPr>
      <w:sdtEndPr>
        <w:rPr>
          <w:noProof/>
        </w:rPr>
      </w:sdtEndPr>
      <w:sdtContent>
        <w:r w:rsidR="00C36AD1">
          <w:fldChar w:fldCharType="begin"/>
        </w:r>
        <w:r w:rsidR="00C36AD1">
          <w:instrText xml:space="preserve"> PAGE   \* MERGEFORMAT </w:instrText>
        </w:r>
        <w:r w:rsidR="00C36AD1">
          <w:fldChar w:fldCharType="separate"/>
        </w:r>
        <w:r w:rsidR="0079656F">
          <w:rPr>
            <w:noProof/>
          </w:rPr>
          <w:t>2</w:t>
        </w:r>
        <w:r w:rsidR="00C36AD1">
          <w:rPr>
            <w:noProof/>
          </w:rPr>
          <w:fldChar w:fldCharType="end"/>
        </w:r>
      </w:sdtContent>
    </w:sdt>
  </w:p>
  <w:p w14:paraId="4CD0AF12" w14:textId="77777777" w:rsidR="00F62915" w:rsidRDefault="00C36AD1">
    <w:pPr>
      <w:pStyle w:val="Footer"/>
    </w:pPr>
    <w:r w:rsidRPr="003D54A2">
      <w:rPr>
        <w:noProof/>
      </w:rPr>
      <w:drawing>
        <wp:anchor distT="0" distB="0" distL="114300" distR="114300" simplePos="0" relativeHeight="251667456" behindDoc="0" locked="0" layoutInCell="1" allowOverlap="1" wp14:anchorId="2F968A64" wp14:editId="3D47F09A">
          <wp:simplePos x="0" y="0"/>
          <wp:positionH relativeFrom="page">
            <wp:posOffset>7620</wp:posOffset>
          </wp:positionH>
          <wp:positionV relativeFrom="paragraph">
            <wp:posOffset>561671</wp:posOffset>
          </wp:positionV>
          <wp:extent cx="7780782" cy="102413"/>
          <wp:effectExtent l="0" t="0" r="0" b="0"/>
          <wp:wrapNone/>
          <wp:docPr id="543521849" name="Picture 7" descr="E:\Dockets\1109 Thrive NPA Letter\Graphics\Stri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Dockets\1109 Thrive NPA Letter\Graphics\Stripe.png"/>
                  <pic:cNvPicPr>
                    <a:picLocks noChangeAspect="1" noChangeArrowheads="1"/>
                  </pic:cNvPicPr>
                </pic:nvPicPr>
                <pic:blipFill>
                  <a:blip r:embed="rId1"/>
                  <a:srcRect/>
                  <a:stretch>
                    <a:fillRect/>
                  </a:stretch>
                </pic:blipFill>
                <pic:spPr bwMode="auto">
                  <a:xfrm>
                    <a:off x="0" y="0"/>
                    <a:ext cx="7780782" cy="102413"/>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DECB3" w14:textId="77777777" w:rsidR="00F62915" w:rsidRDefault="003D54A2">
    <w:pPr>
      <w:pStyle w:val="Footer"/>
    </w:pPr>
    <w:r>
      <w:rPr>
        <w:noProof/>
      </w:rPr>
      <w:drawing>
        <wp:anchor distT="0" distB="0" distL="114300" distR="114300" simplePos="0" relativeHeight="251665408" behindDoc="0" locked="0" layoutInCell="1" allowOverlap="1" wp14:anchorId="2405F61D" wp14:editId="13BF8A9C">
          <wp:simplePos x="0" y="0"/>
          <wp:positionH relativeFrom="page">
            <wp:posOffset>-8890</wp:posOffset>
          </wp:positionH>
          <wp:positionV relativeFrom="paragraph">
            <wp:posOffset>548640</wp:posOffset>
          </wp:positionV>
          <wp:extent cx="7790688" cy="91440"/>
          <wp:effectExtent l="0" t="0" r="1270" b="3810"/>
          <wp:wrapNone/>
          <wp:docPr id="217201593" name="Picture 7" descr="E:\Dockets\1109 Thrive NPA Letter\Graphics\Stri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Dockets\1109 Thrive NPA Letter\Graphics\Stripe.png"/>
                  <pic:cNvPicPr>
                    <a:picLocks noChangeAspect="1" noChangeArrowheads="1"/>
                  </pic:cNvPicPr>
                </pic:nvPicPr>
                <pic:blipFill>
                  <a:blip r:embed="rId1"/>
                  <a:srcRect/>
                  <a:stretch>
                    <a:fillRect/>
                  </a:stretch>
                </pic:blipFill>
                <pic:spPr bwMode="auto">
                  <a:xfrm>
                    <a:off x="0" y="0"/>
                    <a:ext cx="7790688" cy="914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5A9E0" w14:textId="77777777" w:rsidR="001339F5" w:rsidRDefault="001339F5" w:rsidP="00F62915">
      <w:pPr>
        <w:spacing w:line="240" w:lineRule="auto"/>
      </w:pPr>
      <w:r>
        <w:separator/>
      </w:r>
    </w:p>
  </w:footnote>
  <w:footnote w:type="continuationSeparator" w:id="0">
    <w:p w14:paraId="478F8198" w14:textId="77777777" w:rsidR="001339F5" w:rsidRDefault="001339F5" w:rsidP="00F629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13EE3" w14:textId="77777777" w:rsidR="008A2286" w:rsidRDefault="008A2286">
    <w:pPr>
      <w:pStyle w:val="Header"/>
    </w:pPr>
  </w:p>
  <w:p w14:paraId="330841B8" w14:textId="7E9E2FEB" w:rsidR="00F62915" w:rsidRDefault="007D4A82">
    <w:pPr>
      <w:pStyle w:val="Header"/>
    </w:pPr>
    <w:r>
      <w:rPr>
        <w:noProof/>
      </w:rPr>
      <mc:AlternateContent>
        <mc:Choice Requires="wps">
          <w:drawing>
            <wp:anchor distT="0" distB="0" distL="114300" distR="114300" simplePos="0" relativeHeight="251671552" behindDoc="0" locked="0" layoutInCell="1" allowOverlap="1" wp14:anchorId="507BB7C7" wp14:editId="35461F91">
              <wp:simplePos x="0" y="0"/>
              <wp:positionH relativeFrom="page">
                <wp:posOffset>923290</wp:posOffset>
              </wp:positionH>
              <wp:positionV relativeFrom="page">
                <wp:posOffset>629285</wp:posOffset>
              </wp:positionV>
              <wp:extent cx="5934710" cy="1141095"/>
              <wp:effectExtent l="4445" t="635" r="4445" b="1270"/>
              <wp:wrapTopAndBottom/>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710" cy="114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610FB" w14:textId="77777777" w:rsidR="007D4A82" w:rsidRDefault="007D4A82" w:rsidP="007D4A8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7BB7C7" id="_x0000_t202" coordsize="21600,21600" o:spt="202" path="m,l,21600r21600,l21600,xe">
              <v:stroke joinstyle="miter"/>
              <v:path gradientshapeok="t" o:connecttype="rect"/>
            </v:shapetype>
            <v:shape id="Text Box 4" o:spid="_x0000_s1027" type="#_x0000_t202" style="position:absolute;margin-left:72.7pt;margin-top:49.55pt;width:467.3pt;height:89.8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" filled="f" stroked="f">
              <v:textbox inset="0,0,0,0">
                <w:txbxContent>
                  <w:p w14:paraId="074610FB" w14:textId="77777777" w:rsidR="007D4A82" w:rsidRDefault="007D4A82" w:rsidP="007D4A82"/>
                </w:txbxContent>
              </v:textbox>
              <w10:wrap type="topAndBottom" anchorx="page" anchory="page"/>
            </v:shape>
          </w:pict>
        </mc:Fallback>
      </mc:AlternateContent>
    </w:r>
    <w:r w:rsidR="00AD2AE6">
      <w:rPr>
        <w:noProof/>
      </w:rPr>
      <mc:AlternateContent>
        <mc:Choice Requires="wpg">
          <w:drawing>
            <wp:anchor distT="0" distB="0" distL="114300" distR="114300" simplePos="0" relativeHeight="251669504" behindDoc="0" locked="0" layoutInCell="1" allowOverlap="1" wp14:anchorId="62283C0C" wp14:editId="6F80C9E6">
              <wp:simplePos x="0" y="0"/>
              <wp:positionH relativeFrom="column">
                <wp:posOffset>635</wp:posOffset>
              </wp:positionH>
              <wp:positionV relativeFrom="paragraph">
                <wp:posOffset>171450</wp:posOffset>
              </wp:positionV>
              <wp:extent cx="5934710" cy="944880"/>
              <wp:effectExtent l="0" t="0" r="8890" b="7620"/>
              <wp:wrapNone/>
              <wp:docPr id="20" name="Group 20"/>
              <wp:cNvGraphicFramePr/>
              <a:graphic xmlns:a="http://schemas.openxmlformats.org/drawingml/2006/main">
                <a:graphicData uri="http://schemas.microsoft.com/office/word/2010/wordprocessingGroup">
                  <wpg:wgp>
                    <wpg:cNvGrpSpPr/>
                    <wpg:grpSpPr>
                      <a:xfrm>
                        <a:off x="0" y="0"/>
                        <a:ext cx="5934710" cy="944880"/>
                        <a:chOff x="0" y="0"/>
                        <a:chExt cx="5934821" cy="945101"/>
                      </a:xfrm>
                    </wpg:grpSpPr>
                    <pic:pic xmlns:pic="http://schemas.openxmlformats.org/drawingml/2006/picture">
                      <pic:nvPicPr>
                        <pic:cNvPr id="22" name="Picture 2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635611" y="127221"/>
                          <a:ext cx="1299210" cy="817880"/>
                        </a:xfrm>
                        <a:prstGeom prst="rect">
                          <a:avLst/>
                        </a:prstGeom>
                        <a:noFill/>
                        <a:ln>
                          <a:noFill/>
                        </a:ln>
                      </pic:spPr>
                    </pic:pic>
                    <wpg:grpSp>
                      <wpg:cNvPr id="23" name="Group 23"/>
                      <wpg:cNvGrpSpPr/>
                      <wpg:grpSpPr>
                        <a:xfrm>
                          <a:off x="0" y="0"/>
                          <a:ext cx="3364230" cy="713105"/>
                          <a:chOff x="0" y="0"/>
                          <a:chExt cx="3364230" cy="713105"/>
                        </a:xfrm>
                      </wpg:grpSpPr>
                      <pic:pic xmlns:pic="http://schemas.openxmlformats.org/drawingml/2006/picture">
                        <pic:nvPicPr>
                          <pic:cNvPr id="24" name="Picture 3" descr="E:\Dockets\1109 Thrive NPA Letter\Graphics\Logo.png"/>
                          <pic:cNvPicPr>
                            <a:picLocks noChangeAspect="1"/>
                          </pic:cNvPicPr>
                        </pic:nvPicPr>
                        <pic:blipFill>
                          <a:blip r:embed="rId2"/>
                          <a:srcRect/>
                          <a:stretch>
                            <a:fillRect/>
                          </a:stretch>
                        </pic:blipFill>
                        <pic:spPr bwMode="auto">
                          <a:xfrm>
                            <a:off x="0" y="0"/>
                            <a:ext cx="715645" cy="713105"/>
                          </a:xfrm>
                          <a:prstGeom prst="rect">
                            <a:avLst/>
                          </a:prstGeom>
                          <a:noFill/>
                          <a:ln w="9525">
                            <a:noFill/>
                            <a:miter lim="800000"/>
                            <a:headEnd/>
                            <a:tailEnd/>
                          </a:ln>
                        </pic:spPr>
                      </pic:pic>
                      <pic:pic xmlns:pic="http://schemas.openxmlformats.org/drawingml/2006/picture">
                        <pic:nvPicPr>
                          <pic:cNvPr id="25" name="Picture 4" descr="E:\Dockets\1109 Thrive NPA Letter\Graphics\Wordmark.png"/>
                          <pic:cNvPicPr>
                            <a:picLocks noChangeAspect="1"/>
                          </pic:cNvPicPr>
                        </pic:nvPicPr>
                        <pic:blipFill>
                          <a:blip r:embed="rId3"/>
                          <a:srcRect/>
                          <a:stretch>
                            <a:fillRect/>
                          </a:stretch>
                        </pic:blipFill>
                        <pic:spPr bwMode="auto">
                          <a:xfrm>
                            <a:off x="933450" y="133350"/>
                            <a:ext cx="2430780" cy="447675"/>
                          </a:xfrm>
                          <a:prstGeom prst="rect">
                            <a:avLst/>
                          </a:prstGeom>
                          <a:noFill/>
                          <a:ln w="9525">
                            <a:noFill/>
                            <a:miter lim="800000"/>
                            <a:headEnd/>
                            <a:tailEnd/>
                          </a:ln>
                        </pic:spPr>
                      </pic:pic>
                    </wpg:grpSp>
                  </wpg:wgp>
                </a:graphicData>
              </a:graphic>
              <wp14:sizeRelV relativeFrom="margin">
                <wp14:pctHeight>0</wp14:pctHeight>
              </wp14:sizeRelV>
            </wp:anchor>
          </w:drawing>
        </mc:Choice>
        <mc:Fallback>
          <w:pict>
            <v:group w14:anchorId="32C86E84" id="Group 20" o:spid="_x0000_s1026" style="position:absolute;margin-left:.05pt;margin-top:13.5pt;width:467.3pt;height:74.4pt;z-index:251669504;mso-height-relative:margin" coordsize="59348,94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left:46356;top:1272;width:12992;height:8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">
                <v:imagedata r:id="rId4" o:title=""/>
              </v:shape>
              <v:group id="Group 23" o:spid="_x0000_s1028" style="position:absolute;width:33642;height:7131" coordsize="33642,7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Picture 3" o:spid="_x0000_s1029" type="#_x0000_t75" style="position:absolute;width:7156;height:7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">
                  <v:imagedata r:id="rId5" o:title="Logo"/>
                </v:shape>
                <v:shape id="Picture 4" o:spid="_x0000_s1030" type="#_x0000_t75" style="position:absolute;left:9334;top:1333;width:24308;height:4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">
                  <v:imagedata r:id="rId6" o:title="Wordmark"/>
                </v:shape>
              </v:group>
            </v:group>
          </w:pict>
        </mc:Fallback>
      </mc:AlternateContent>
    </w:r>
  </w:p>
  <w:p w14:paraId="6D2D2F80" w14:textId="77777777" w:rsidR="00F8073C" w:rsidRDefault="00F807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D0FD0"/>
    <w:multiLevelType w:val="multilevel"/>
    <w:tmpl w:val="BE5ED0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0212BA"/>
    <w:multiLevelType w:val="hybridMultilevel"/>
    <w:tmpl w:val="276CBC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F731E5E"/>
    <w:multiLevelType w:val="hybridMultilevel"/>
    <w:tmpl w:val="C704977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A333AA1"/>
    <w:multiLevelType w:val="multilevel"/>
    <w:tmpl w:val="CA7203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8D55A4"/>
    <w:multiLevelType w:val="hybridMultilevel"/>
    <w:tmpl w:val="9CFA98C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6744623D"/>
    <w:multiLevelType w:val="multilevel"/>
    <w:tmpl w:val="1E1C9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6A397D"/>
    <w:multiLevelType w:val="multilevel"/>
    <w:tmpl w:val="6FE048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40693445">
    <w:abstractNumId w:val="0"/>
  </w:num>
  <w:num w:numId="2" w16cid:durableId="140344193">
    <w:abstractNumId w:val="6"/>
  </w:num>
  <w:num w:numId="3" w16cid:durableId="2094936174">
    <w:abstractNumId w:val="3"/>
  </w:num>
  <w:num w:numId="4" w16cid:durableId="763843934">
    <w:abstractNumId w:val="2"/>
  </w:num>
  <w:num w:numId="5" w16cid:durableId="1196044985">
    <w:abstractNumId w:val="1"/>
  </w:num>
  <w:num w:numId="6" w16cid:durableId="589044968">
    <w:abstractNumId w:val="5"/>
  </w:num>
  <w:num w:numId="7" w16cid:durableId="100926161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style="mso-position-horizontal-relative:page;mso-position-vertical-relative:page"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A69"/>
    <w:rsid w:val="00000B54"/>
    <w:rsid w:val="0000486C"/>
    <w:rsid w:val="00010A63"/>
    <w:rsid w:val="00022573"/>
    <w:rsid w:val="00027B46"/>
    <w:rsid w:val="00044AD9"/>
    <w:rsid w:val="0005648C"/>
    <w:rsid w:val="000700A1"/>
    <w:rsid w:val="00071DFA"/>
    <w:rsid w:val="00084A9B"/>
    <w:rsid w:val="000B2AE9"/>
    <w:rsid w:val="000C0DBA"/>
    <w:rsid w:val="000C7053"/>
    <w:rsid w:val="000D339C"/>
    <w:rsid w:val="000F589C"/>
    <w:rsid w:val="00116ACC"/>
    <w:rsid w:val="001339F5"/>
    <w:rsid w:val="001441EE"/>
    <w:rsid w:val="00155ABC"/>
    <w:rsid w:val="001747C5"/>
    <w:rsid w:val="00174BC9"/>
    <w:rsid w:val="00177534"/>
    <w:rsid w:val="00177583"/>
    <w:rsid w:val="00181373"/>
    <w:rsid w:val="00191805"/>
    <w:rsid w:val="001B17AD"/>
    <w:rsid w:val="001C0300"/>
    <w:rsid w:val="001E624A"/>
    <w:rsid w:val="00226CAF"/>
    <w:rsid w:val="00227317"/>
    <w:rsid w:val="002426BD"/>
    <w:rsid w:val="0024505C"/>
    <w:rsid w:val="00251F5D"/>
    <w:rsid w:val="00257D62"/>
    <w:rsid w:val="00265134"/>
    <w:rsid w:val="002661A7"/>
    <w:rsid w:val="00267599"/>
    <w:rsid w:val="00273AA6"/>
    <w:rsid w:val="00282D5B"/>
    <w:rsid w:val="0028763D"/>
    <w:rsid w:val="002904DF"/>
    <w:rsid w:val="002C3CB7"/>
    <w:rsid w:val="002C6361"/>
    <w:rsid w:val="002E2EB7"/>
    <w:rsid w:val="0030698C"/>
    <w:rsid w:val="00335FF4"/>
    <w:rsid w:val="0034543A"/>
    <w:rsid w:val="00350EB7"/>
    <w:rsid w:val="00357D80"/>
    <w:rsid w:val="0037189A"/>
    <w:rsid w:val="003A1071"/>
    <w:rsid w:val="003A2DE2"/>
    <w:rsid w:val="003A7C8F"/>
    <w:rsid w:val="003B6826"/>
    <w:rsid w:val="003C7D25"/>
    <w:rsid w:val="003D2C74"/>
    <w:rsid w:val="003D54A2"/>
    <w:rsid w:val="003D557D"/>
    <w:rsid w:val="003F3D2D"/>
    <w:rsid w:val="00423727"/>
    <w:rsid w:val="00432679"/>
    <w:rsid w:val="00441153"/>
    <w:rsid w:val="00452D8A"/>
    <w:rsid w:val="00473931"/>
    <w:rsid w:val="00477D22"/>
    <w:rsid w:val="00480F4A"/>
    <w:rsid w:val="0048680C"/>
    <w:rsid w:val="004A35BC"/>
    <w:rsid w:val="004B16BB"/>
    <w:rsid w:val="004B68B8"/>
    <w:rsid w:val="004C4EC7"/>
    <w:rsid w:val="004D34E4"/>
    <w:rsid w:val="004D4AFE"/>
    <w:rsid w:val="004E6EBC"/>
    <w:rsid w:val="005024C4"/>
    <w:rsid w:val="0054618A"/>
    <w:rsid w:val="005551BD"/>
    <w:rsid w:val="00573678"/>
    <w:rsid w:val="00576F3D"/>
    <w:rsid w:val="00595E1D"/>
    <w:rsid w:val="005A5728"/>
    <w:rsid w:val="005A6FAF"/>
    <w:rsid w:val="005B37EB"/>
    <w:rsid w:val="005F0EDD"/>
    <w:rsid w:val="005F77BE"/>
    <w:rsid w:val="006019DC"/>
    <w:rsid w:val="006070EF"/>
    <w:rsid w:val="00622FBC"/>
    <w:rsid w:val="00634FA2"/>
    <w:rsid w:val="00636E36"/>
    <w:rsid w:val="00670B29"/>
    <w:rsid w:val="006918E2"/>
    <w:rsid w:val="006A4A4D"/>
    <w:rsid w:val="006A4D6B"/>
    <w:rsid w:val="006A6D34"/>
    <w:rsid w:val="006B3975"/>
    <w:rsid w:val="006C2C26"/>
    <w:rsid w:val="006C6C8C"/>
    <w:rsid w:val="006D10D4"/>
    <w:rsid w:val="006D1EA6"/>
    <w:rsid w:val="006D6127"/>
    <w:rsid w:val="006E79FD"/>
    <w:rsid w:val="006E7C99"/>
    <w:rsid w:val="006F54CB"/>
    <w:rsid w:val="007019F2"/>
    <w:rsid w:val="0072139B"/>
    <w:rsid w:val="00751DEA"/>
    <w:rsid w:val="00781C36"/>
    <w:rsid w:val="00785D8A"/>
    <w:rsid w:val="00785F18"/>
    <w:rsid w:val="007871BA"/>
    <w:rsid w:val="007963B6"/>
    <w:rsid w:val="0079656F"/>
    <w:rsid w:val="00796DF3"/>
    <w:rsid w:val="007A19A0"/>
    <w:rsid w:val="007C78B2"/>
    <w:rsid w:val="007D4A82"/>
    <w:rsid w:val="007D79FE"/>
    <w:rsid w:val="007F1372"/>
    <w:rsid w:val="007F2938"/>
    <w:rsid w:val="007F2CF9"/>
    <w:rsid w:val="008027AA"/>
    <w:rsid w:val="00803EF2"/>
    <w:rsid w:val="00803F07"/>
    <w:rsid w:val="0080416D"/>
    <w:rsid w:val="0080765C"/>
    <w:rsid w:val="00814200"/>
    <w:rsid w:val="0082258D"/>
    <w:rsid w:val="00847E12"/>
    <w:rsid w:val="008536F7"/>
    <w:rsid w:val="008554BC"/>
    <w:rsid w:val="0086145B"/>
    <w:rsid w:val="008667F8"/>
    <w:rsid w:val="008A2286"/>
    <w:rsid w:val="008B2179"/>
    <w:rsid w:val="008E493A"/>
    <w:rsid w:val="008E4CD1"/>
    <w:rsid w:val="008F127A"/>
    <w:rsid w:val="008F28D8"/>
    <w:rsid w:val="009001AD"/>
    <w:rsid w:val="00903A14"/>
    <w:rsid w:val="00903FCA"/>
    <w:rsid w:val="0092181E"/>
    <w:rsid w:val="0092368D"/>
    <w:rsid w:val="00924169"/>
    <w:rsid w:val="0094134F"/>
    <w:rsid w:val="00943A46"/>
    <w:rsid w:val="00944F7C"/>
    <w:rsid w:val="0094635C"/>
    <w:rsid w:val="00953640"/>
    <w:rsid w:val="00963186"/>
    <w:rsid w:val="00963AC8"/>
    <w:rsid w:val="00964E36"/>
    <w:rsid w:val="009A0D1C"/>
    <w:rsid w:val="009A0FC7"/>
    <w:rsid w:val="009A5926"/>
    <w:rsid w:val="009B25BC"/>
    <w:rsid w:val="009B46DC"/>
    <w:rsid w:val="009C1BB6"/>
    <w:rsid w:val="009E2C96"/>
    <w:rsid w:val="009E74A6"/>
    <w:rsid w:val="009E74DB"/>
    <w:rsid w:val="009E7824"/>
    <w:rsid w:val="009F21B1"/>
    <w:rsid w:val="00A0318E"/>
    <w:rsid w:val="00A06182"/>
    <w:rsid w:val="00A12595"/>
    <w:rsid w:val="00A14CFF"/>
    <w:rsid w:val="00A17006"/>
    <w:rsid w:val="00A20DED"/>
    <w:rsid w:val="00A23B14"/>
    <w:rsid w:val="00A27D12"/>
    <w:rsid w:val="00A30B7B"/>
    <w:rsid w:val="00A341D0"/>
    <w:rsid w:val="00A354A2"/>
    <w:rsid w:val="00A35981"/>
    <w:rsid w:val="00A37829"/>
    <w:rsid w:val="00A46FB8"/>
    <w:rsid w:val="00A53159"/>
    <w:rsid w:val="00A84049"/>
    <w:rsid w:val="00A84F47"/>
    <w:rsid w:val="00AA0177"/>
    <w:rsid w:val="00AA1EF1"/>
    <w:rsid w:val="00AA519D"/>
    <w:rsid w:val="00AB31DA"/>
    <w:rsid w:val="00AB6A8F"/>
    <w:rsid w:val="00AC11F7"/>
    <w:rsid w:val="00AD25DF"/>
    <w:rsid w:val="00AD2AE6"/>
    <w:rsid w:val="00AD57CB"/>
    <w:rsid w:val="00AE02E9"/>
    <w:rsid w:val="00AE20FE"/>
    <w:rsid w:val="00B00F0D"/>
    <w:rsid w:val="00B02AEF"/>
    <w:rsid w:val="00B0531B"/>
    <w:rsid w:val="00B150FC"/>
    <w:rsid w:val="00B26243"/>
    <w:rsid w:val="00B27B63"/>
    <w:rsid w:val="00B41750"/>
    <w:rsid w:val="00BC7473"/>
    <w:rsid w:val="00BD027A"/>
    <w:rsid w:val="00BD10C7"/>
    <w:rsid w:val="00BF2595"/>
    <w:rsid w:val="00BF44B5"/>
    <w:rsid w:val="00C00E4C"/>
    <w:rsid w:val="00C06D51"/>
    <w:rsid w:val="00C13F47"/>
    <w:rsid w:val="00C1454B"/>
    <w:rsid w:val="00C25618"/>
    <w:rsid w:val="00C36AD1"/>
    <w:rsid w:val="00C36F1D"/>
    <w:rsid w:val="00C42099"/>
    <w:rsid w:val="00C558F0"/>
    <w:rsid w:val="00C70F46"/>
    <w:rsid w:val="00C73784"/>
    <w:rsid w:val="00C74593"/>
    <w:rsid w:val="00C92F38"/>
    <w:rsid w:val="00CA1809"/>
    <w:rsid w:val="00CA32B5"/>
    <w:rsid w:val="00CB6864"/>
    <w:rsid w:val="00CC5B89"/>
    <w:rsid w:val="00CD255D"/>
    <w:rsid w:val="00CD3CDD"/>
    <w:rsid w:val="00CE0345"/>
    <w:rsid w:val="00CE3CA7"/>
    <w:rsid w:val="00CE4510"/>
    <w:rsid w:val="00CE5D30"/>
    <w:rsid w:val="00CF0C8A"/>
    <w:rsid w:val="00D02F85"/>
    <w:rsid w:val="00D124EF"/>
    <w:rsid w:val="00D32314"/>
    <w:rsid w:val="00D3795E"/>
    <w:rsid w:val="00D37C41"/>
    <w:rsid w:val="00D40ACC"/>
    <w:rsid w:val="00D419CF"/>
    <w:rsid w:val="00D53BB5"/>
    <w:rsid w:val="00D550B1"/>
    <w:rsid w:val="00D615F9"/>
    <w:rsid w:val="00D76A7F"/>
    <w:rsid w:val="00D81C4E"/>
    <w:rsid w:val="00D84E1A"/>
    <w:rsid w:val="00D84E4C"/>
    <w:rsid w:val="00D95B89"/>
    <w:rsid w:val="00DC662E"/>
    <w:rsid w:val="00DD21EA"/>
    <w:rsid w:val="00DD7104"/>
    <w:rsid w:val="00DE41BD"/>
    <w:rsid w:val="00E1402A"/>
    <w:rsid w:val="00E17077"/>
    <w:rsid w:val="00E20C83"/>
    <w:rsid w:val="00E32038"/>
    <w:rsid w:val="00E54FD2"/>
    <w:rsid w:val="00E565CF"/>
    <w:rsid w:val="00E6444D"/>
    <w:rsid w:val="00E76E6C"/>
    <w:rsid w:val="00E82BCF"/>
    <w:rsid w:val="00EA0CC9"/>
    <w:rsid w:val="00EA4497"/>
    <w:rsid w:val="00EC5AEF"/>
    <w:rsid w:val="00ED2C13"/>
    <w:rsid w:val="00ED467D"/>
    <w:rsid w:val="00EE35D9"/>
    <w:rsid w:val="00EE7DDB"/>
    <w:rsid w:val="00EF2EF1"/>
    <w:rsid w:val="00F049CE"/>
    <w:rsid w:val="00F146DD"/>
    <w:rsid w:val="00F1582F"/>
    <w:rsid w:val="00F21CC4"/>
    <w:rsid w:val="00F27AEF"/>
    <w:rsid w:val="00F40795"/>
    <w:rsid w:val="00F60A69"/>
    <w:rsid w:val="00F62915"/>
    <w:rsid w:val="00F64D52"/>
    <w:rsid w:val="00F667E9"/>
    <w:rsid w:val="00F721DE"/>
    <w:rsid w:val="00F8073C"/>
    <w:rsid w:val="00F930B6"/>
    <w:rsid w:val="00FA3E17"/>
    <w:rsid w:val="00FC0042"/>
    <w:rsid w:val="00FD2505"/>
    <w:rsid w:val="00FD450F"/>
    <w:rsid w:val="00FD4830"/>
    <w:rsid w:val="00FD5001"/>
    <w:rsid w:val="00FD56B2"/>
    <w:rsid w:val="00FD7FF8"/>
    <w:rsid w:val="00FE4648"/>
    <w:rsid w:val="00FE75F8"/>
    <w:rsid w:val="0F918E7B"/>
    <w:rsid w:val="11AE0376"/>
    <w:rsid w:val="1A79A760"/>
    <w:rsid w:val="1ACA9569"/>
    <w:rsid w:val="1CD2101B"/>
    <w:rsid w:val="240D7B28"/>
    <w:rsid w:val="2AD67121"/>
    <w:rsid w:val="45409CF9"/>
    <w:rsid w:val="58AB6DF2"/>
    <w:rsid w:val="59DD2490"/>
    <w:rsid w:val="6329DD23"/>
    <w:rsid w:val="63B5244F"/>
    <w:rsid w:val="712CD697"/>
    <w:rsid w:val="7204971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style="mso-position-horizontal-relative:page;mso-position-vertical-relative:page" fill="f" fillcolor="white" stroke="f">
      <v:fill color="white" on="f"/>
      <v:stroke on="f"/>
      <v:textbox inset="0,0,0,0"/>
    </o:shapedefaults>
    <o:shapelayout v:ext="edit">
      <o:idmap v:ext="edit" data="2"/>
    </o:shapelayout>
  </w:shapeDefaults>
  <w:decimalSymbol w:val="."/>
  <w:listSeparator w:val=","/>
  <w14:docId w14:val="0E38FE16"/>
  <w15:docId w15:val="{E6F33AA8-8890-4755-AED6-F2226D60A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12595"/>
    <w:pPr>
      <w:spacing w:line="250" w:lineRule="auto"/>
    </w:pPr>
    <w:rPr>
      <w:rFonts w:asciiTheme="minorHAnsi" w:hAnsiTheme="minorHAnsi"/>
      <w:sz w:val="22"/>
    </w:rPr>
  </w:style>
  <w:style w:type="paragraph" w:styleId="Heading1">
    <w:name w:val="heading 1"/>
    <w:basedOn w:val="Normal"/>
    <w:next w:val="Normal"/>
    <w:link w:val="Heading1Char"/>
    <w:uiPriority w:val="9"/>
    <w:qFormat/>
    <w:rsid w:val="000F589C"/>
    <w:pPr>
      <w:keepNext/>
      <w:keepLines/>
      <w:spacing w:before="480" w:line="276" w:lineRule="auto"/>
      <w:outlineLvl w:val="0"/>
    </w:pPr>
    <w:rPr>
      <w:rFonts w:asciiTheme="majorHAnsi" w:eastAsiaTheme="majorEastAsia" w:hAnsiTheme="majorHAnsi" w:cstheme="majorBidi"/>
      <w:b/>
      <w:bCs/>
      <w:color w:val="1D4629" w:themeColor="accent1" w:themeShade="BF"/>
      <w:sz w:val="28"/>
      <w:szCs w:val="28"/>
    </w:rPr>
  </w:style>
  <w:style w:type="paragraph" w:styleId="Heading2">
    <w:name w:val="heading 2"/>
    <w:basedOn w:val="Normal"/>
    <w:next w:val="Normal"/>
    <w:link w:val="Heading2Char"/>
    <w:uiPriority w:val="9"/>
    <w:unhideWhenUsed/>
    <w:qFormat/>
    <w:rsid w:val="000F589C"/>
    <w:pPr>
      <w:keepNext/>
      <w:keepLines/>
      <w:spacing w:before="200" w:line="276" w:lineRule="auto"/>
      <w:outlineLvl w:val="1"/>
    </w:pPr>
    <w:rPr>
      <w:rFonts w:asciiTheme="majorHAnsi" w:eastAsiaTheme="majorEastAsia" w:hAnsiTheme="majorHAnsi" w:cstheme="majorBidi"/>
      <w:b/>
      <w:bCs/>
      <w:color w:val="275E37" w:themeColor="accent1"/>
      <w:sz w:val="26"/>
      <w:szCs w:val="26"/>
    </w:rPr>
  </w:style>
  <w:style w:type="paragraph" w:styleId="Heading3">
    <w:name w:val="heading 3"/>
    <w:basedOn w:val="Normal"/>
    <w:next w:val="Normal"/>
    <w:link w:val="Heading3Char"/>
    <w:uiPriority w:val="9"/>
    <w:semiHidden/>
    <w:unhideWhenUsed/>
    <w:qFormat/>
    <w:rsid w:val="00432679"/>
    <w:pPr>
      <w:keepNext/>
      <w:keepLines/>
      <w:spacing w:before="40"/>
      <w:outlineLvl w:val="2"/>
    </w:pPr>
    <w:rPr>
      <w:rFonts w:asciiTheme="majorHAnsi" w:eastAsiaTheme="majorEastAsia" w:hAnsiTheme="majorHAnsi" w:cstheme="majorBidi"/>
      <w:color w:val="132E1B"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2915"/>
    <w:pPr>
      <w:tabs>
        <w:tab w:val="center" w:pos="4680"/>
        <w:tab w:val="right" w:pos="9360"/>
      </w:tabs>
    </w:pPr>
  </w:style>
  <w:style w:type="character" w:customStyle="1" w:styleId="HeaderChar">
    <w:name w:val="Header Char"/>
    <w:basedOn w:val="DefaultParagraphFont"/>
    <w:link w:val="Header"/>
    <w:uiPriority w:val="99"/>
    <w:rsid w:val="00F62915"/>
  </w:style>
  <w:style w:type="paragraph" w:styleId="Footer">
    <w:name w:val="footer"/>
    <w:basedOn w:val="Normal"/>
    <w:link w:val="FooterChar"/>
    <w:uiPriority w:val="99"/>
    <w:unhideWhenUsed/>
    <w:rsid w:val="00F62915"/>
    <w:pPr>
      <w:tabs>
        <w:tab w:val="center" w:pos="4680"/>
        <w:tab w:val="right" w:pos="9360"/>
      </w:tabs>
    </w:pPr>
  </w:style>
  <w:style w:type="character" w:customStyle="1" w:styleId="FooterChar">
    <w:name w:val="Footer Char"/>
    <w:basedOn w:val="DefaultParagraphFont"/>
    <w:link w:val="Footer"/>
    <w:uiPriority w:val="99"/>
    <w:rsid w:val="00F62915"/>
  </w:style>
  <w:style w:type="paragraph" w:styleId="BalloonText">
    <w:name w:val="Balloon Text"/>
    <w:basedOn w:val="Normal"/>
    <w:link w:val="BalloonTextChar"/>
    <w:uiPriority w:val="99"/>
    <w:semiHidden/>
    <w:unhideWhenUsed/>
    <w:rsid w:val="00F62915"/>
    <w:rPr>
      <w:rFonts w:ascii="Tahoma" w:hAnsi="Tahoma" w:cs="Tahoma"/>
      <w:sz w:val="16"/>
      <w:szCs w:val="16"/>
    </w:rPr>
  </w:style>
  <w:style w:type="character" w:customStyle="1" w:styleId="BalloonTextChar">
    <w:name w:val="Balloon Text Char"/>
    <w:basedOn w:val="DefaultParagraphFont"/>
    <w:link w:val="BalloonText"/>
    <w:uiPriority w:val="99"/>
    <w:semiHidden/>
    <w:rsid w:val="00F62915"/>
    <w:rPr>
      <w:rFonts w:ascii="Tahoma" w:hAnsi="Tahoma" w:cs="Tahoma"/>
      <w:sz w:val="16"/>
      <w:szCs w:val="16"/>
    </w:rPr>
  </w:style>
  <w:style w:type="paragraph" w:styleId="ListParagraph">
    <w:name w:val="List Paragraph"/>
    <w:basedOn w:val="Normal"/>
    <w:uiPriority w:val="34"/>
    <w:qFormat/>
    <w:rsid w:val="00E54FD2"/>
    <w:pPr>
      <w:spacing w:after="160" w:line="256" w:lineRule="auto"/>
      <w:ind w:left="720"/>
      <w:contextualSpacing/>
    </w:pPr>
    <w:rPr>
      <w:rFonts w:cstheme="minorBidi"/>
      <w:szCs w:val="22"/>
      <w:lang w:val="en-CA"/>
    </w:rPr>
  </w:style>
  <w:style w:type="character" w:customStyle="1" w:styleId="Heading1Char">
    <w:name w:val="Heading 1 Char"/>
    <w:basedOn w:val="DefaultParagraphFont"/>
    <w:link w:val="Heading1"/>
    <w:uiPriority w:val="9"/>
    <w:rsid w:val="000F589C"/>
    <w:rPr>
      <w:rFonts w:asciiTheme="majorHAnsi" w:eastAsiaTheme="majorEastAsia" w:hAnsiTheme="majorHAnsi" w:cstheme="majorBidi"/>
      <w:b/>
      <w:bCs/>
      <w:color w:val="1D4629" w:themeColor="accent1" w:themeShade="BF"/>
      <w:sz w:val="28"/>
      <w:szCs w:val="28"/>
    </w:rPr>
  </w:style>
  <w:style w:type="character" w:customStyle="1" w:styleId="Heading2Char">
    <w:name w:val="Heading 2 Char"/>
    <w:basedOn w:val="DefaultParagraphFont"/>
    <w:link w:val="Heading2"/>
    <w:uiPriority w:val="9"/>
    <w:rsid w:val="000F589C"/>
    <w:rPr>
      <w:rFonts w:asciiTheme="majorHAnsi" w:eastAsiaTheme="majorEastAsia" w:hAnsiTheme="majorHAnsi" w:cstheme="majorBidi"/>
      <w:b/>
      <w:bCs/>
      <w:color w:val="275E37" w:themeColor="accent1"/>
      <w:sz w:val="26"/>
      <w:szCs w:val="26"/>
    </w:rPr>
  </w:style>
  <w:style w:type="character" w:styleId="Hyperlink">
    <w:name w:val="Hyperlink"/>
    <w:basedOn w:val="DefaultParagraphFont"/>
    <w:uiPriority w:val="99"/>
    <w:unhideWhenUsed/>
    <w:rsid w:val="00A46FB8"/>
    <w:rPr>
      <w:color w:val="00A1DE" w:themeColor="hyperlink"/>
      <w:u w:val="single"/>
    </w:rPr>
  </w:style>
  <w:style w:type="character" w:styleId="UnresolvedMention">
    <w:name w:val="Unresolved Mention"/>
    <w:basedOn w:val="DefaultParagraphFont"/>
    <w:uiPriority w:val="99"/>
    <w:rsid w:val="00A46FB8"/>
    <w:rPr>
      <w:color w:val="605E5C"/>
      <w:shd w:val="clear" w:color="auto" w:fill="E1DFDD"/>
    </w:rPr>
  </w:style>
  <w:style w:type="character" w:styleId="CommentReference">
    <w:name w:val="annotation reference"/>
    <w:basedOn w:val="DefaultParagraphFont"/>
    <w:uiPriority w:val="99"/>
    <w:semiHidden/>
    <w:unhideWhenUsed/>
    <w:rsid w:val="004D34E4"/>
    <w:rPr>
      <w:sz w:val="16"/>
      <w:szCs w:val="16"/>
    </w:rPr>
  </w:style>
  <w:style w:type="paragraph" w:styleId="CommentText">
    <w:name w:val="annotation text"/>
    <w:basedOn w:val="Normal"/>
    <w:link w:val="CommentTextChar"/>
    <w:uiPriority w:val="99"/>
    <w:unhideWhenUsed/>
    <w:rsid w:val="004D34E4"/>
    <w:pPr>
      <w:spacing w:after="160" w:line="240" w:lineRule="auto"/>
    </w:pPr>
    <w:rPr>
      <w:rFonts w:cstheme="minorBidi"/>
      <w:kern w:val="2"/>
      <w:sz w:val="20"/>
      <w:lang w:val="en-CA"/>
      <w14:ligatures w14:val="standardContextual"/>
    </w:rPr>
  </w:style>
  <w:style w:type="character" w:customStyle="1" w:styleId="CommentTextChar">
    <w:name w:val="Comment Text Char"/>
    <w:basedOn w:val="DefaultParagraphFont"/>
    <w:link w:val="CommentText"/>
    <w:uiPriority w:val="99"/>
    <w:rsid w:val="004D34E4"/>
    <w:rPr>
      <w:rFonts w:asciiTheme="minorHAnsi" w:hAnsiTheme="minorHAnsi" w:cstheme="minorBidi"/>
      <w:kern w:val="2"/>
      <w:lang w:val="en-CA"/>
      <w14:ligatures w14:val="standardContextual"/>
    </w:rPr>
  </w:style>
  <w:style w:type="table" w:styleId="TableGrid">
    <w:name w:val="Table Grid"/>
    <w:basedOn w:val="TableNormal"/>
    <w:uiPriority w:val="59"/>
    <w:rsid w:val="00116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432679"/>
    <w:rPr>
      <w:rFonts w:asciiTheme="majorHAnsi" w:eastAsiaTheme="majorEastAsia" w:hAnsiTheme="majorHAnsi" w:cstheme="majorBidi"/>
      <w:color w:val="132E1B" w:themeColor="accent1" w:themeShade="7F"/>
      <w:sz w:val="24"/>
      <w:szCs w:val="24"/>
    </w:rPr>
  </w:style>
  <w:style w:type="paragraph" w:styleId="CommentSubject">
    <w:name w:val="annotation subject"/>
    <w:basedOn w:val="CommentText"/>
    <w:next w:val="CommentText"/>
    <w:link w:val="CommentSubjectChar"/>
    <w:uiPriority w:val="99"/>
    <w:semiHidden/>
    <w:unhideWhenUsed/>
    <w:rsid w:val="00273AA6"/>
    <w:pPr>
      <w:spacing w:after="0"/>
    </w:pPr>
    <w:rPr>
      <w:rFonts w:cs="Times New Roman"/>
      <w:b/>
      <w:bCs/>
      <w:kern w:val="0"/>
      <w:lang w:val="en-US"/>
      <w14:ligatures w14:val="none"/>
    </w:rPr>
  </w:style>
  <w:style w:type="character" w:customStyle="1" w:styleId="CommentSubjectChar">
    <w:name w:val="Comment Subject Char"/>
    <w:basedOn w:val="CommentTextChar"/>
    <w:link w:val="CommentSubject"/>
    <w:uiPriority w:val="99"/>
    <w:semiHidden/>
    <w:rsid w:val="00273AA6"/>
    <w:rPr>
      <w:rFonts w:asciiTheme="minorHAnsi" w:hAnsiTheme="minorHAnsi" w:cstheme="minorBidi"/>
      <w:b/>
      <w:bCs/>
      <w:kern w:val="2"/>
      <w:lang w:val="en-CA"/>
      <w14:ligatures w14:val="standardContextual"/>
    </w:rPr>
  </w:style>
  <w:style w:type="paragraph" w:styleId="Revision">
    <w:name w:val="Revision"/>
    <w:hidden/>
    <w:uiPriority w:val="99"/>
    <w:semiHidden/>
    <w:rsid w:val="003A2DE2"/>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205874">
      <w:bodyDiv w:val="1"/>
      <w:marLeft w:val="0"/>
      <w:marRight w:val="0"/>
      <w:marTop w:val="0"/>
      <w:marBottom w:val="0"/>
      <w:divBdr>
        <w:top w:val="none" w:sz="0" w:space="0" w:color="auto"/>
        <w:left w:val="none" w:sz="0" w:space="0" w:color="auto"/>
        <w:bottom w:val="none" w:sz="0" w:space="0" w:color="auto"/>
        <w:right w:val="none" w:sz="0" w:space="0" w:color="auto"/>
      </w:divBdr>
    </w:div>
    <w:div w:id="370492763">
      <w:bodyDiv w:val="1"/>
      <w:marLeft w:val="0"/>
      <w:marRight w:val="0"/>
      <w:marTop w:val="0"/>
      <w:marBottom w:val="0"/>
      <w:divBdr>
        <w:top w:val="none" w:sz="0" w:space="0" w:color="auto"/>
        <w:left w:val="none" w:sz="0" w:space="0" w:color="auto"/>
        <w:bottom w:val="none" w:sz="0" w:space="0" w:color="auto"/>
        <w:right w:val="none" w:sz="0" w:space="0" w:color="auto"/>
      </w:divBdr>
    </w:div>
    <w:div w:id="42265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reetkey.elections.ab.ca/Index.cfm" TargetMode="External"/><Relationship Id="rId18" Type="http://schemas.openxmlformats.org/officeDocument/2006/relationships/hyperlink" Target="https://www.ntassembly.ca/members" TargetMode="External"/><Relationship Id="rId26" Type="http://schemas.openxmlformats.org/officeDocument/2006/relationships/hyperlink" Target="http://www.assnat.qc.ca/en/deputes/index.html" TargetMode="External"/><Relationship Id="rId39" Type="http://schemas.openxmlformats.org/officeDocument/2006/relationships/hyperlink" Target="mailto:hmohr@neighbourhoodpharmacies.ca" TargetMode="External"/><Relationship Id="rId21" Type="http://schemas.openxmlformats.org/officeDocument/2006/relationships/hyperlink" Target="https://enstools.electionsnovascotia.ca/edinfo2012/" TargetMode="External"/><Relationship Id="rId34" Type="http://schemas.openxmlformats.org/officeDocument/2006/relationships/hyperlink" Target="https://www.signal49.ca/product/economic-footprint-of-canada-s-pharmacy-sector_june2026/" TargetMode="External"/><Relationship Id="rId42" Type="http://schemas.openxmlformats.org/officeDocument/2006/relationships/header" Target="head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1.gnb.ca/elections/en/provstreetkey/provskinformation-e.asp" TargetMode="External"/><Relationship Id="rId29" Type="http://schemas.openxmlformats.org/officeDocument/2006/relationships/hyperlink" Target="https://yukonassembly.ca/mla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rive.google.com/drive/folders/1cAcrj8J7D2FfK_TJkEELGHh1cOip-GH-?usp=drive_link" TargetMode="External"/><Relationship Id="rId24" Type="http://schemas.openxmlformats.org/officeDocument/2006/relationships/hyperlink" Target="https://www.assembly.pe.ca/members" TargetMode="External"/><Relationship Id="rId32" Type="http://schemas.openxmlformats.org/officeDocument/2006/relationships/hyperlink" Target="mailto:hmohr@neighbourhoodpharmacies.ca" TargetMode="External"/><Relationship Id="rId37" Type="http://schemas.openxmlformats.org/officeDocument/2006/relationships/hyperlink" Target="mailto:hmohr@neighbourhoodpharmacies.ca" TargetMode="External"/><Relationship Id="rId40" Type="http://schemas.openxmlformats.org/officeDocument/2006/relationships/hyperlink" Target="mailto:hmohr@neighbourhoodpharmacies.ca" TargetMode="Externa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electionsmanitoba.ca/En/Voting/MyVotingInfo" TargetMode="External"/><Relationship Id="rId23" Type="http://schemas.openxmlformats.org/officeDocument/2006/relationships/hyperlink" Target="https://voterinformationservice.elections.on.ca/en/election/search?mode=postalCode" TargetMode="External"/><Relationship Id="rId28" Type="http://schemas.openxmlformats.org/officeDocument/2006/relationships/hyperlink" Target="https://www.elections.sk.ca/voters/gis/" TargetMode="External"/><Relationship Id="rId36" Type="http://schemas.openxmlformats.org/officeDocument/2006/relationships/hyperlink" Target="https://drive.google.com/drive/folders/1cAcrj8J7D2FfK_TJkEELGHh1cOip-GH-?usp=drive_link" TargetMode="External"/><Relationship Id="rId10" Type="http://schemas.openxmlformats.org/officeDocument/2006/relationships/hyperlink" Target="https://www.signal49.ca/product/economic-footprint-of-canada-s-pharmacy-sector_june2026/" TargetMode="External"/><Relationship Id="rId19" Type="http://schemas.openxmlformats.org/officeDocument/2006/relationships/hyperlink" Target="https://www.electionsnwt.ca/en/maps" TargetMode="External"/><Relationship Id="rId31" Type="http://schemas.openxmlformats.org/officeDocument/2006/relationships/hyperlink" Target="https://docs.google.com/spreadsheets/d/1ItfSDv8xis7-6TpfXvD4TW_GWDr0bZCh/edit?usp=drive_link&amp;ouid=114055578739693779695&amp;rtpof=true&amp;sd=true"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eg.bc.ca/learn-about-us/members" TargetMode="External"/><Relationship Id="rId22" Type="http://schemas.openxmlformats.org/officeDocument/2006/relationships/hyperlink" Target="https://assembly.nu.ca/members/mla" TargetMode="External"/><Relationship Id="rId27" Type="http://schemas.openxmlformats.org/officeDocument/2006/relationships/hyperlink" Target="https://www.electionsquebec.qc.ca/provinciales/en/informed.php" TargetMode="External"/><Relationship Id="rId30" Type="http://schemas.openxmlformats.org/officeDocument/2006/relationships/hyperlink" Target="https://electionsyukon.ca/en/content/electoral-district-maps" TargetMode="External"/><Relationship Id="rId35" Type="http://schemas.openxmlformats.org/officeDocument/2006/relationships/hyperlink" Target="mailto:hmohr@neighbourhoodpharmacies.ca" TargetMode="External"/><Relationship Id="rId43" Type="http://schemas.openxmlformats.org/officeDocument/2006/relationships/footer" Target="footer2.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ourcommons.ca/members/en" TargetMode="External"/><Relationship Id="rId17" Type="http://schemas.openxmlformats.org/officeDocument/2006/relationships/hyperlink" Target="https://www.elections.gov.nl.ca/elections/voters/search.html" TargetMode="External"/><Relationship Id="rId25" Type="http://schemas.openxmlformats.org/officeDocument/2006/relationships/hyperlink" Target="http://www.gov.pe.ca/civicaddress/locator/index.php3?selection=quick" TargetMode="External"/><Relationship Id="rId33" Type="http://schemas.openxmlformats.org/officeDocument/2006/relationships/hyperlink" Target="https://drive.google.com/drive/folders/1cAcrj8J7D2FfK_TJkEELGHh1cOip-GH-?usp=drive_link" TargetMode="External"/><Relationship Id="rId38" Type="http://schemas.openxmlformats.org/officeDocument/2006/relationships/hyperlink" Target="https://drive.google.com/drive/folders/1cAcrj8J7D2FfK_TJkEELGHh1cOip-GH-?usp=drive_link" TargetMode="External"/><Relationship Id="rId20" Type="http://schemas.openxmlformats.org/officeDocument/2006/relationships/hyperlink" Target="https://nslegislature.ca/members/profiles" TargetMode="External"/><Relationship Id="rId4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ato\AppData\Local\Temp\Temp1_Letterhead%20dotx.zip\Letterhead.dotx" TargetMode="External"/></Relationships>
</file>

<file path=word/theme/theme1.xml><?xml version="1.0" encoding="utf-8"?>
<a:theme xmlns:a="http://schemas.openxmlformats.org/drawingml/2006/main" name="NPA Presentation">
  <a:themeElements>
    <a:clrScheme name="NPA">
      <a:dk1>
        <a:sysClr val="windowText" lastClr="000000"/>
      </a:dk1>
      <a:lt1>
        <a:sysClr val="window" lastClr="FFFFFF"/>
      </a:lt1>
      <a:dk2>
        <a:srgbClr val="666666"/>
      </a:dk2>
      <a:lt2>
        <a:srgbClr val="8FCAE7"/>
      </a:lt2>
      <a:accent1>
        <a:srgbClr val="275E37"/>
      </a:accent1>
      <a:accent2>
        <a:srgbClr val="EC7A08"/>
      </a:accent2>
      <a:accent3>
        <a:srgbClr val="34B233"/>
      </a:accent3>
      <a:accent4>
        <a:srgbClr val="00A1DE"/>
      </a:accent4>
      <a:accent5>
        <a:srgbClr val="EAAB00"/>
      </a:accent5>
      <a:accent6>
        <a:srgbClr val="92D400"/>
      </a:accent6>
      <a:hlink>
        <a:srgbClr val="00A1DE"/>
      </a:hlink>
      <a:folHlink>
        <a:srgbClr val="DA39AF"/>
      </a:folHlink>
    </a:clrScheme>
    <a:fontScheme name="CACDS">
      <a:majorFont>
        <a:latin typeface="Arial"/>
        <a:ea typeface=""/>
        <a:cs typeface=""/>
      </a:majorFont>
      <a:minorFont>
        <a:latin typeface="Arial"/>
        <a:ea typeface=""/>
        <a:cs typeface=""/>
      </a:minorFont>
    </a:fontScheme>
    <a:fmtScheme name="Couture">
      <a:fillStyleLst>
        <a:solidFill>
          <a:schemeClr val="phClr"/>
        </a:solidFill>
        <a:solidFill>
          <a:schemeClr val="phClr">
            <a:tint val="65000"/>
          </a:schemeClr>
        </a:solidFill>
        <a:solidFill>
          <a:schemeClr val="phClr">
            <a:shade val="80000"/>
            <a:satMod val="18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9050" h="31750"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NPA Purple">
      <a:srgbClr val="DA39AF"/>
    </a:custClr>
    <a:custClr name="NPA Pink">
      <a:srgbClr val="F375C6"/>
    </a:custClr>
  </a:custClrLst>
  <a:extLst>
    <a:ext uri="{05A4C25C-085E-4340-85A3-A5531E510DB2}">
      <thm15:themeFamily xmlns:thm15="http://schemas.microsoft.com/office/thememl/2012/main" name="NPA Presentation.potx" id="{02DA8872-1348-40C3-A662-1726F961CC89}" vid="{A5633BD6-257E-49DB-A2D4-B9DC58DB329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bc6bc2e-ff8b-4c43-ae0b-0ef49fe89cc4" xsi:nil="true"/>
    <lcf76f155ced4ddcb4097134ff3c332f xmlns="8c48fc36-8ac1-4f8f-930c-52e10082772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7AC606B0509740B4BC464056B594E2" ma:contentTypeVersion="13" ma:contentTypeDescription="Create a new document." ma:contentTypeScope="" ma:versionID="111922a0a5bcef02f56ac330f08c803f">
  <xsd:schema xmlns:xsd="http://www.w3.org/2001/XMLSchema" xmlns:xs="http://www.w3.org/2001/XMLSchema" xmlns:p="http://schemas.microsoft.com/office/2006/metadata/properties" xmlns:ns2="8c48fc36-8ac1-4f8f-930c-52e100827729" xmlns:ns3="9bc6bc2e-ff8b-4c43-ae0b-0ef49fe89cc4" targetNamespace="http://schemas.microsoft.com/office/2006/metadata/properties" ma:root="true" ma:fieldsID="e918a59766ae7eb416043d587acf296b" ns2:_="" ns3:_="">
    <xsd:import namespace="8c48fc36-8ac1-4f8f-930c-52e100827729"/>
    <xsd:import namespace="9bc6bc2e-ff8b-4c43-ae0b-0ef49fe89c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8fc36-8ac1-4f8f-930c-52e1008277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04ce11e-9213-472d-989e-ae58c29b522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c6bc2e-ff8b-4c43-ae0b-0ef49fe89cc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d4f59a7-43a4-49f2-bd04-338b41ef185b}" ma:internalName="TaxCatchAll" ma:showField="CatchAllData" ma:web="9bc6bc2e-ff8b-4c43-ae0b-0ef49fe89c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52C72B-5997-43AC-8205-796E0840F0B1}">
  <ds:schemaRefs>
    <ds:schemaRef ds:uri="http://schemas.microsoft.com/office/2006/metadata/properties"/>
    <ds:schemaRef ds:uri="http://schemas.microsoft.com/office/infopath/2007/PartnerControls"/>
    <ds:schemaRef ds:uri="9bc6bc2e-ff8b-4c43-ae0b-0ef49fe89cc4"/>
    <ds:schemaRef ds:uri="8c48fc36-8ac1-4f8f-930c-52e100827729"/>
  </ds:schemaRefs>
</ds:datastoreItem>
</file>

<file path=customXml/itemProps2.xml><?xml version="1.0" encoding="utf-8"?>
<ds:datastoreItem xmlns:ds="http://schemas.openxmlformats.org/officeDocument/2006/customXml" ds:itemID="{9CB61152-F26C-4807-8434-310F80CCA82B}">
  <ds:schemaRefs>
    <ds:schemaRef ds:uri="http://schemas.microsoft.com/sharepoint/v3/contenttype/forms"/>
  </ds:schemaRefs>
</ds:datastoreItem>
</file>

<file path=customXml/itemProps3.xml><?xml version="1.0" encoding="utf-8"?>
<ds:datastoreItem xmlns:ds="http://schemas.openxmlformats.org/officeDocument/2006/customXml" ds:itemID="{FEE699B1-A6B5-4541-9732-8A4E735425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8fc36-8ac1-4f8f-930c-52e100827729"/>
    <ds:schemaRef ds:uri="9bc6bc2e-ff8b-4c43-ae0b-0ef49fe89c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Letterhead.dotx</Template>
  <TotalTime>68</TotalTime>
  <Pages>6</Pages>
  <Words>1963</Words>
  <Characters>11939</Characters>
  <Application>Microsoft Office Word</Application>
  <DocSecurity>0</DocSecurity>
  <Lines>259</Lines>
  <Paragraphs>100</Paragraphs>
  <ScaleCrop>false</ScaleCrop>
  <HeadingPairs>
    <vt:vector size="2" baseType="variant">
      <vt:variant>
        <vt:lpstr>Title</vt:lpstr>
      </vt:variant>
      <vt:variant>
        <vt:i4>1</vt:i4>
      </vt:variant>
    </vt:vector>
  </HeadingPairs>
  <TitlesOfParts>
    <vt:vector size="1" baseType="lpstr">
      <vt:lpstr/>
    </vt:vector>
  </TitlesOfParts>
  <Company>WordLab Systems templates@wordlab.ca 800-899-0014</Company>
  <LinksUpToDate>false</LinksUpToDate>
  <CharactersWithSpaces>13802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Maxine Cato</dc:creator>
  <cp:keywords/>
  <dc:description/>
  <cp:lastModifiedBy>Heather Mohr</cp:lastModifiedBy>
  <cp:revision>61</cp:revision>
  <dcterms:created xsi:type="dcterms:W3CDTF">2026-08-25T14:01:00Z</dcterms:created>
  <dcterms:modified xsi:type="dcterms:W3CDTF">2026-08-26T22:17:00Z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0x010100227AC606B0509740B4BC464056B594E2</vt:lpwstr>
  </property>
  <property fmtid="{D5CDD505-2E9C-101B-9397-08002B2CF9AE}" pid="3" name="Order">
    <vt:r8>1714400</vt:r8>
  </property>
  <property fmtid="{D5CDD505-2E9C-101B-9397-08002B2CF9AE}" pid="4" name="MediaServiceImageTags">
    <vt:lpwstr/>
  </property>
</Properties>
</file>